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8B6EBD" w14:textId="7E73DFF6" w:rsidR="003F7555" w:rsidRDefault="00C151CB" w:rsidP="009F3476">
      <w:pPr>
        <w:sectPr w:rsidR="003F7555" w:rsidSect="0050121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cols w:space="720"/>
          <w:vAlign w:val="bottom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23D3FA44" wp14:editId="14B517DB">
                <wp:simplePos x="0" y="0"/>
                <wp:positionH relativeFrom="page">
                  <wp:posOffset>4744720</wp:posOffset>
                </wp:positionH>
                <wp:positionV relativeFrom="page">
                  <wp:posOffset>4629785</wp:posOffset>
                </wp:positionV>
                <wp:extent cx="2526665" cy="1525270"/>
                <wp:effectExtent l="0" t="0" r="13335" b="24130"/>
                <wp:wrapThrough wrapText="bothSides">
                  <wp:wrapPolygon edited="0">
                    <wp:start x="0" y="0"/>
                    <wp:lineTo x="0" y="21582"/>
                    <wp:lineTo x="21497" y="21582"/>
                    <wp:lineTo x="21497" y="0"/>
                    <wp:lineTo x="0" y="0"/>
                  </wp:wrapPolygon>
                </wp:wrapThrough>
                <wp:docPr id="27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290BB1" w14:textId="752ED263" w:rsidR="000D1350" w:rsidRPr="00EB2926" w:rsidRDefault="000D1350" w:rsidP="00134E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0"/>
                              <w:jc w:val="center"/>
                              <w:rPr>
                                <w:rFonts w:cs="Tahoma"/>
                                <w:b/>
                                <w:color w:val="FFFFFF" w:themeColor="background1"/>
                              </w:rPr>
                            </w:pPr>
                            <w:r w:rsidRPr="00EB2926">
                              <w:rPr>
                                <w:rFonts w:cs="Tahoma"/>
                                <w:b/>
                                <w:color w:val="FFFFFF" w:themeColor="background1"/>
                              </w:rPr>
                              <w:t>N</w:t>
                            </w:r>
                            <w:r>
                              <w:rPr>
                                <w:rFonts w:cs="Tahoma"/>
                                <w:b/>
                                <w:color w:val="FFFFFF" w:themeColor="background1"/>
                              </w:rPr>
                              <w:t xml:space="preserve">ext class:  </w:t>
                            </w:r>
                            <w:r w:rsidRPr="00EB2926">
                              <w:rPr>
                                <w:rFonts w:cs="Tahoma"/>
                                <w:b/>
                                <w:color w:val="FFFFFF" w:themeColor="background1"/>
                              </w:rPr>
                              <w:t>October 15-16</w:t>
                            </w:r>
                            <w:r>
                              <w:rPr>
                                <w:rFonts w:cs="Tahoma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413A1D">
                              <w:rPr>
                                <w:rFonts w:cs="Tahoma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A14E86"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0-hour training on 29 CFR 1915</w:t>
                            </w:r>
                            <w:r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or 1910</w:t>
                            </w:r>
                            <w:r w:rsidRPr="00A14E86"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provides met</w:t>
                            </w:r>
                            <w:r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hods on recognition, avoidance, </w:t>
                            </w:r>
                            <w:r w:rsidRPr="00A14E86"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abatement, and prevention of safety and health hazards in work</w:t>
                            </w:r>
                            <w:r>
                              <w:rPr>
                                <w:rFonts w:cs="Tahoma"/>
                                <w:color w:val="FFFFFF" w:themeColor="background1"/>
                                <w:sz w:val="22"/>
                                <w:szCs w:val="22"/>
                              </w:rPr>
                              <w:t>places specific to the maritime or general industries.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6" o:spid="_x0000_s1026" type="#_x0000_t202" style="position:absolute;margin-left:373.6pt;margin-top:364.55pt;width:198.95pt;height:120.1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" mv:complextextbox="1" filled="f" stroked="f">
                <v:textbox inset="0,0,0,0">
                  <w:txbxContent>
                    <w:p w14:paraId="34290BB1" w14:textId="752ED263" w:rsidR="000D1350" w:rsidRPr="00EB2926" w:rsidRDefault="000D1350" w:rsidP="00134E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0"/>
                        <w:jc w:val="center"/>
                        <w:rPr>
                          <w:rFonts w:cs="Tahoma"/>
                          <w:b/>
                          <w:color w:val="FFFFFF" w:themeColor="background1"/>
                        </w:rPr>
                      </w:pPr>
                      <w:r w:rsidRPr="00EB2926">
                        <w:rPr>
                          <w:rFonts w:cs="Tahoma"/>
                          <w:b/>
                          <w:color w:val="FFFFFF" w:themeColor="background1"/>
                        </w:rPr>
                        <w:t>N</w:t>
                      </w:r>
                      <w:r>
                        <w:rPr>
                          <w:rFonts w:cs="Tahoma"/>
                          <w:b/>
                          <w:color w:val="FFFFFF" w:themeColor="background1"/>
                        </w:rPr>
                        <w:t xml:space="preserve">ext class:  </w:t>
                      </w:r>
                      <w:r w:rsidRPr="00EB2926">
                        <w:rPr>
                          <w:rFonts w:cs="Tahoma"/>
                          <w:b/>
                          <w:color w:val="FFFFFF" w:themeColor="background1"/>
                        </w:rPr>
                        <w:t>October 15-16</w:t>
                      </w:r>
                      <w:r>
                        <w:rPr>
                          <w:rFonts w:cs="Tahoma"/>
                          <w:b/>
                          <w:color w:val="FFFFFF" w:themeColor="background1"/>
                        </w:rPr>
                        <w:br/>
                      </w:r>
                      <w:r w:rsidRPr="00413A1D">
                        <w:rPr>
                          <w:rFonts w:cs="Tahoma"/>
                          <w:color w:val="FFFFFF" w:themeColor="background1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A14E86"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>0-hour training on 29 CFR 1915</w:t>
                      </w:r>
                      <w:r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 xml:space="preserve"> or 1910</w:t>
                      </w:r>
                      <w:r w:rsidRPr="00A14E86"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 xml:space="preserve"> provides met</w:t>
                      </w:r>
                      <w:r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 xml:space="preserve">hods on recognition, avoidance, </w:t>
                      </w:r>
                      <w:r w:rsidRPr="00A14E86"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>abatement, and prevention of safety and health hazards in work</w:t>
                      </w:r>
                      <w:r>
                        <w:rPr>
                          <w:rFonts w:cs="Tahoma"/>
                          <w:color w:val="FFFFFF" w:themeColor="background1"/>
                          <w:sz w:val="22"/>
                          <w:szCs w:val="22"/>
                        </w:rPr>
                        <w:t>places specific to the maritime or general industries.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13A1D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76F9EF0" wp14:editId="7DC0C6FF">
                <wp:simplePos x="0" y="0"/>
                <wp:positionH relativeFrom="page">
                  <wp:posOffset>4737735</wp:posOffset>
                </wp:positionH>
                <wp:positionV relativeFrom="page">
                  <wp:posOffset>4156075</wp:posOffset>
                </wp:positionV>
                <wp:extent cx="2557145" cy="472440"/>
                <wp:effectExtent l="0" t="0" r="8255" b="10160"/>
                <wp:wrapTight wrapText="bothSides">
                  <wp:wrapPolygon edited="0">
                    <wp:start x="0" y="0"/>
                    <wp:lineTo x="0" y="20903"/>
                    <wp:lineTo x="21455" y="20903"/>
                    <wp:lineTo x="21455" y="0"/>
                    <wp:lineTo x="0" y="0"/>
                  </wp:wrapPolygon>
                </wp:wrapTight>
                <wp:docPr id="26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60FE43A" w14:textId="77777777" w:rsidR="000D1350" w:rsidRPr="00B130ED" w:rsidRDefault="000D1350" w:rsidP="000B5D48">
                            <w:pPr>
                              <w:pStyle w:val="Heading4"/>
                            </w:pPr>
                            <w:r w:rsidRPr="00B130ED">
                              <w:t xml:space="preserve">OSHA 10 Maritime </w:t>
                            </w:r>
                          </w:p>
                          <w:p w14:paraId="6AB352FE" w14:textId="77777777" w:rsidR="000D1350" w:rsidRPr="00134ED9" w:rsidRDefault="000D1350" w:rsidP="000B5D48">
                            <w:pPr>
                              <w:pStyle w:val="Heading4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&amp; General Industry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27" type="#_x0000_t202" style="position:absolute;margin-left:373.05pt;margin-top:327.25pt;width:201.35pt;height:37.2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" filled="f" stroked="f">
                <v:textbox inset="0,0,0,0">
                  <w:txbxContent>
                    <w:p w14:paraId="460FE43A" w14:textId="77777777" w:rsidR="000D1350" w:rsidRPr="00B130ED" w:rsidRDefault="000D1350" w:rsidP="000B5D48">
                      <w:pPr>
                        <w:pStyle w:val="Heading4"/>
                      </w:pPr>
                      <w:r w:rsidRPr="00B130ED">
                        <w:t xml:space="preserve">OSHA 10 Maritime </w:t>
                      </w:r>
                    </w:p>
                    <w:p w14:paraId="6AB352FE" w14:textId="77777777" w:rsidR="000D1350" w:rsidRPr="00134ED9" w:rsidRDefault="000D1350" w:rsidP="000B5D48">
                      <w:pPr>
                        <w:pStyle w:val="Heading4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&amp; General Industry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13A1D">
        <w:rPr>
          <w:noProof/>
        </w:rPr>
        <w:drawing>
          <wp:anchor distT="0" distB="0" distL="118745" distR="118745" simplePos="0" relativeHeight="251658254" behindDoc="0" locked="0" layoutInCell="1" allowOverlap="1" wp14:anchorId="522CC026" wp14:editId="20A99940">
            <wp:simplePos x="0" y="0"/>
            <wp:positionH relativeFrom="page">
              <wp:posOffset>4915535</wp:posOffset>
            </wp:positionH>
            <wp:positionV relativeFrom="page">
              <wp:posOffset>2597150</wp:posOffset>
            </wp:positionV>
            <wp:extent cx="609600" cy="1208405"/>
            <wp:effectExtent l="25400" t="25400" r="25400" b="36195"/>
            <wp:wrapTight wrapText="bothSides">
              <wp:wrapPolygon edited="0">
                <wp:start x="-900" y="-454"/>
                <wp:lineTo x="-900" y="21793"/>
                <wp:lineTo x="21600" y="21793"/>
                <wp:lineTo x="21600" y="-454"/>
                <wp:lineTo x="-900" y="-454"/>
              </wp:wrapPolygon>
            </wp:wrapTight>
            <wp:docPr id="24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simple images:42-157256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084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647">
        <w:rPr>
          <w:noProof/>
        </w:rPr>
        <mc:AlternateContent>
          <mc:Choice Requires="wps">
            <w:drawing>
              <wp:anchor distT="0" distB="0" distL="114300" distR="114300" simplePos="0" relativeHeight="251727952" behindDoc="0" locked="0" layoutInCell="1" allowOverlap="1" wp14:anchorId="61C7A907" wp14:editId="6402DAB8">
                <wp:simplePos x="0" y="0"/>
                <wp:positionH relativeFrom="page">
                  <wp:posOffset>457200</wp:posOffset>
                </wp:positionH>
                <wp:positionV relativeFrom="page">
                  <wp:posOffset>6188710</wp:posOffset>
                </wp:positionV>
                <wp:extent cx="6873875" cy="3275330"/>
                <wp:effectExtent l="0" t="0" r="0" b="1270"/>
                <wp:wrapThrough wrapText="bothSides">
                  <wp:wrapPolygon edited="0">
                    <wp:start x="80" y="0"/>
                    <wp:lineTo x="80" y="21441"/>
                    <wp:lineTo x="21390" y="21441"/>
                    <wp:lineTo x="21390" y="0"/>
                    <wp:lineTo x="80" y="0"/>
                  </wp:wrapPolygon>
                </wp:wrapThrough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875" cy="327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0B70F" w14:textId="5F519E1D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To begin repairs the engineer, reading the existing prints, 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opened the system's valves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. Next, he had 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a contractor pump all 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liquid from the main receiver.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Then the crew put the system under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 30" of vacuum for 3 days to exhaust any ammonia trapp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ed in scale or compressor oil.</w:t>
                            </w:r>
                          </w:p>
                          <w:p w14:paraId="16EBBA0E" w14:textId="77777777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6C4D6B72" w14:textId="2F662E74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Then,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under the Chief’s direction, 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the crew dri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lled test holes both i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n the conduit and on accessible sections of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 lines outside the conduit.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 Every test showed only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 background ammonia at 0 psig.</w:t>
                            </w:r>
                          </w:p>
                          <w:p w14:paraId="711FF5BD" w14:textId="77777777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172AD975" w14:textId="58C692EB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At last the engineer gave permission to torch-cut a window (pictured) in the conduit to acc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>ess the pipes within.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Then, reaching through the window with a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 sawzall, work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ers cut the first 2 pipes free without incident.</w:t>
                            </w:r>
                          </w:p>
                          <w:p w14:paraId="61E51E64" w14:textId="77777777" w:rsidR="000D1350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3C637C49" w14:textId="45408CCB" w:rsidR="000D1350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But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when he cut i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nto the third (hot gas) pipe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 worker was met by a blast of liquid ammonia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Of course, the space was cleared and vented to control the ammonia release. (Fortunately, after hospitalization the exposed worker has recovered completely.) </w:t>
                            </w:r>
                          </w:p>
                          <w:p w14:paraId="7C2E62AE" w14:textId="77777777" w:rsidR="000D1350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28A260E4" w14:textId="786BD35B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(Continued on the next page)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28" type="#_x0000_t202" style="position:absolute;margin-left:36pt;margin-top:487.3pt;width:541.25pt;height:257.9pt;z-index:2517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" mv:complextextbox="1" filled="f" stroked="f">
                <v:textbox>
                  <w:txbxContent>
                    <w:p w14:paraId="7B30B70F" w14:textId="5F519E1D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 xml:space="preserve">To begin repairs the engineer, reading the existing prints, 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opened the system's valves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. Next, he had 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a contractor pump all 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liquid from the main receiver. </w:t>
                      </w:r>
                      <w:r>
                        <w:rPr>
                          <w:rFonts w:ascii="Arial" w:eastAsia="Times New Roman" w:hAnsi="Arial" w:cs="Arial"/>
                        </w:rPr>
                        <w:t>Then the crew put the system under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 30" of vacuum for 3 days to exhaust any ammonia trapp</w:t>
                      </w:r>
                      <w:r>
                        <w:rPr>
                          <w:rFonts w:ascii="Arial" w:eastAsia="Times New Roman" w:hAnsi="Arial" w:cs="Arial"/>
                        </w:rPr>
                        <w:t>ed in scale or compressor oil.</w:t>
                      </w:r>
                    </w:p>
                    <w:p w14:paraId="16EBBA0E" w14:textId="77777777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14:paraId="6C4D6B72" w14:textId="2F662E74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Then,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under the Chief’s direction, 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the crew dri</w:t>
                      </w:r>
                      <w:r>
                        <w:rPr>
                          <w:rFonts w:ascii="Arial" w:eastAsia="Times New Roman" w:hAnsi="Arial" w:cs="Arial"/>
                        </w:rPr>
                        <w:t>lled test holes both i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n the conduit and on accessible sections of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 lines outside the conduit.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 Every test showed only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 background ammonia at 0 psig.</w:t>
                      </w:r>
                    </w:p>
                    <w:p w14:paraId="711FF5BD" w14:textId="77777777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14:paraId="172AD975" w14:textId="58C692EB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 w:rsidRPr="002364C4">
                        <w:rPr>
                          <w:rFonts w:ascii="Arial" w:eastAsia="Times New Roman" w:hAnsi="Arial" w:cs="Arial"/>
                        </w:rPr>
                        <w:t>At last the engineer gave permission to torch-cut a window (pictured) in the conduit to acc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>ess the pipes within.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Then, reaching through the window with a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 sawzall, work</w:t>
                      </w:r>
                      <w:r>
                        <w:rPr>
                          <w:rFonts w:ascii="Arial" w:eastAsia="Times New Roman" w:hAnsi="Arial" w:cs="Arial"/>
                        </w:rPr>
                        <w:t>ers cut the first 2 pipes free without incident.</w:t>
                      </w:r>
                    </w:p>
                    <w:p w14:paraId="61E51E64" w14:textId="77777777" w:rsidR="000D1350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14:paraId="3C637C49" w14:textId="45408CCB" w:rsidR="000D1350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 w:rsidRPr="002364C4">
                        <w:rPr>
                          <w:rFonts w:ascii="Arial" w:eastAsia="Times New Roman" w:hAnsi="Arial" w:cs="Arial"/>
                        </w:rPr>
                        <w:t xml:space="preserve">But </w:t>
                      </w:r>
                      <w:r>
                        <w:rPr>
                          <w:rFonts w:ascii="Arial" w:eastAsia="Times New Roman" w:hAnsi="Arial" w:cs="Arial"/>
                        </w:rPr>
                        <w:t>when he cut i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nto the third (hot gas) pipe </w:t>
                      </w:r>
                      <w:r>
                        <w:rPr>
                          <w:rFonts w:ascii="Arial" w:eastAsia="Times New Roman" w:hAnsi="Arial" w:cs="Arial"/>
                        </w:rPr>
                        <w:t>a worker was met by a blast of liquid ammonia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. 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Of course, the space was cleared and vented to control the ammonia release. (Fortunately, after hospitalization the exposed worker has recovered completely.) </w:t>
                      </w:r>
                    </w:p>
                    <w:p w14:paraId="7C2E62AE" w14:textId="77777777" w:rsidR="000D1350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14:paraId="28A260E4" w14:textId="786BD35B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(Continued on the next page)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20234">
        <w:rPr>
          <w:noProof/>
        </w:rPr>
        <mc:AlternateContent>
          <mc:Choice Requires="wpg">
            <w:drawing>
              <wp:anchor distT="0" distB="0" distL="114300" distR="114300" simplePos="0" relativeHeight="251728976" behindDoc="0" locked="0" layoutInCell="1" allowOverlap="1" wp14:anchorId="59A7B48C" wp14:editId="3B2F80F6">
                <wp:simplePos x="0" y="0"/>
                <wp:positionH relativeFrom="page">
                  <wp:posOffset>496570</wp:posOffset>
                </wp:positionH>
                <wp:positionV relativeFrom="page">
                  <wp:posOffset>2039620</wp:posOffset>
                </wp:positionV>
                <wp:extent cx="4241165" cy="4149090"/>
                <wp:effectExtent l="0" t="0" r="0" b="0"/>
                <wp:wrapThrough wrapText="bothSides">
                  <wp:wrapPolygon edited="0">
                    <wp:start x="129" y="0"/>
                    <wp:lineTo x="129" y="21421"/>
                    <wp:lineTo x="21345" y="21421"/>
                    <wp:lineTo x="21345" y="0"/>
                    <wp:lineTo x="129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165" cy="4149090"/>
                          <a:chOff x="0" y="0"/>
                          <a:chExt cx="4241165" cy="41490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84" name="Text Box 284"/>
                        <wps:cNvSpPr txBox="1"/>
                        <wps:spPr>
                          <a:xfrm>
                            <a:off x="0" y="0"/>
                            <a:ext cx="4241165" cy="41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405828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753C6FDF" w14:textId="020058A6" w:rsidR="000D1350" w:rsidRDefault="000D1350" w:rsidP="00AD677F">
                              <w:pPr>
                                <w:spacing w:after="0"/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>Not all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 conduit pipes are electrical. Heavy-duty pipes are used in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some 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>refrigera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tion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 xml:space="preserve"> systems to pr</w:t>
                              </w:r>
                              <w:r w:rsidRPr="00024706">
                                <w:rPr>
                                  <w:rFonts w:ascii="Arial" w:eastAsia="Times New Roman" w:hAnsi="Arial" w:cs="Arial"/>
                                </w:rPr>
                                <w:t>o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>tect and enclose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 smaller pipes in traffic areas or machinery rooms.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  <w:p w14:paraId="28CC6E03" w14:textId="1D22C12B" w:rsidR="000D1350" w:rsidRPr="002364C4" w:rsidRDefault="000D1350" w:rsidP="00AD677F">
                              <w:pPr>
                                <w:spacing w:after="0"/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>So it was that a fish pro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cessor crew had to cut into a 12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>"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 "conduit" for emergency repair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 xml:space="preserve"> to a wasted section of "h</w:t>
                              </w:r>
                              <w:r w:rsidRPr="00024706">
                                <w:rPr>
                                  <w:rFonts w:ascii="Arial" w:eastAsia="Times New Roman" w:hAnsi="Arial" w:cs="Arial"/>
                                </w:rPr>
                                <w:t xml:space="preserve">ot gas" ammonia piping within. 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(Also in the conduit were</w:t>
                              </w:r>
                              <w:r w:rsidRPr="002364C4">
                                <w:rPr>
                                  <w:rFonts w:ascii="Arial" w:eastAsia="Times New Roman" w:hAnsi="Arial" w:cs="Arial"/>
                                </w:rPr>
                                <w:t xml:space="preserve"> a 3" ammonia vapor return line</w:t>
                              </w:r>
                              <w:r w:rsidRPr="00024706">
                                <w:rPr>
                                  <w:rFonts w:ascii="Arial" w:eastAsia="Times New Roman" w:hAnsi="Arial" w:cs="Arial"/>
                                </w:rPr>
                                <w:t xml:space="preserve"> and a 2" liquid ammonia pipe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3375660"/>
                            <a:ext cx="405828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9" style="position:absolute;margin-left:39.1pt;margin-top:160.6pt;width:333.95pt;height:326.7pt;z-index:251728976;mso-position-horizontal-relative:page;mso-position-vertical-relative:page" coordsize="4241165,41490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" mv:complextextbox="1">
                <v:shape id="Text Box 284" o:spid="_x0000_s1030" type="#_x0000_t202" style="position:absolute;width:4241165;height:414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bEJaxAAA&#10;ANwAAAAPAAAAZHJzL2Rvd25yZXYueG1sRI9Pi8IwFMTvwn6H8IS9aaqIlmoUV3TZg+Lfg8dH82yL&#10;zUtpsrZ++82C4HGYmd8ws0VrSvGg2hWWFQz6EQji1OqCMwWX86YXg3AeWWNpmRQ8ycFi/tGZYaJt&#10;w0d6nHwmAoRdggpy76tESpfmZND1bUUcvJutDfog60zqGpsAN6UcRtFYGiw4LORY0Sqn9H76NQpo&#10;25rzLp6s/f7r9h1d40Oz1ZlSn912OQXhqfXv8Kv9oxUM4xH8nwlHQM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mxCWsQAAADcAAAADwAAAAAAAAAAAAAAAACXAgAAZHJzL2Rv&#10;d25yZXYueG1sUEsFBgAAAAAEAAQA9QAAAIgDAAAAAA==&#10;" mv:complextextbox="1" filled="f" stroked="f"/>
                <v:shape id="Text Box 3" o:spid="_x0000_s1031" type="#_x0000_t202" style="position:absolute;left:91440;top:45720;width:4058285;height:527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753C6FDF" w14:textId="020058A6" w:rsidR="000D1350" w:rsidRDefault="000D1350" w:rsidP="00AD677F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  <w:r w:rsidRPr="002364C4">
                          <w:rPr>
                            <w:rFonts w:ascii="Arial" w:eastAsia="Times New Roman" w:hAnsi="Arial" w:cs="Arial"/>
                          </w:rPr>
                          <w:t>Not all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 conduit pipes are electrical. Heavy-duty pipes are used in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some 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>refrigera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tion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 xml:space="preserve"> systems to pr</w:t>
                        </w:r>
                        <w:r w:rsidRPr="00024706">
                          <w:rPr>
                            <w:rFonts w:ascii="Arial" w:eastAsia="Times New Roman" w:hAnsi="Arial" w:cs="Arial"/>
                          </w:rPr>
                          <w:t>o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>tect and enclose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 smaller pipes in traffic areas or machinery rooms.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  <w:p w14:paraId="28CC6E03" w14:textId="1D22C12B" w:rsidR="000D1350" w:rsidRPr="002364C4" w:rsidRDefault="000D1350" w:rsidP="00AD677F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  <w:r w:rsidRPr="002364C4">
                          <w:rPr>
                            <w:rFonts w:ascii="Arial" w:eastAsia="Times New Roman" w:hAnsi="Arial" w:cs="Arial"/>
                          </w:rPr>
                          <w:t>So it was that a fish pro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cessor crew had to cut into a 12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>"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 "conduit" for emergency repair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 xml:space="preserve"> to a wasted section of "h</w:t>
                        </w:r>
                        <w:r w:rsidRPr="00024706">
                          <w:rPr>
                            <w:rFonts w:ascii="Arial" w:eastAsia="Times New Roman" w:hAnsi="Arial" w:cs="Arial"/>
                          </w:rPr>
                          <w:t xml:space="preserve">ot gas" ammonia piping within. 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(Also in the conduit were</w:t>
                        </w:r>
                        <w:r w:rsidRPr="002364C4">
                          <w:rPr>
                            <w:rFonts w:ascii="Arial" w:eastAsia="Times New Roman" w:hAnsi="Arial" w:cs="Arial"/>
                          </w:rPr>
                          <w:t xml:space="preserve"> a 3" ammonia vapor return line</w:t>
                        </w:r>
                        <w:r w:rsidRPr="00024706">
                          <w:rPr>
                            <w:rFonts w:ascii="Arial" w:eastAsia="Times New Roman" w:hAnsi="Arial" w:cs="Arial"/>
                          </w:rPr>
                          <w:t xml:space="preserve"> and a 2" liquid ammonia pipe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.)</w:t>
                        </w:r>
                      </w:p>
                    </w:txbxContent>
                  </v:textbox>
                </v:shape>
                <v:shape id="Text Box 6" o:spid="_x0000_s1032" type="#_x0000_t202" style="position:absolute;left:91440;top:3375660;width:4058285;height:701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A7A4D">
        <w:rPr>
          <w:noProof/>
        </w:rPr>
        <w:drawing>
          <wp:anchor distT="0" distB="0" distL="114300" distR="114300" simplePos="0" relativeHeight="251841616" behindDoc="0" locked="0" layoutInCell="1" allowOverlap="1" wp14:anchorId="08D96E5F" wp14:editId="627DF72D">
            <wp:simplePos x="0" y="0"/>
            <wp:positionH relativeFrom="page">
              <wp:posOffset>496570</wp:posOffset>
            </wp:positionH>
            <wp:positionV relativeFrom="page">
              <wp:posOffset>2670175</wp:posOffset>
            </wp:positionV>
            <wp:extent cx="4158615" cy="2705735"/>
            <wp:effectExtent l="0" t="0" r="6985" b="12065"/>
            <wp:wrapThrough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hrough>
            <wp:docPr id="239" name="Picture 239" descr="dons new hd:Users:donaldsly:Documents:conduit las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s new hd:Users:donaldsly:Documents:conduit last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C45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0E9D639" wp14:editId="15806CD1">
                <wp:simplePos x="0" y="0"/>
                <wp:positionH relativeFrom="page">
                  <wp:posOffset>5486400</wp:posOffset>
                </wp:positionH>
                <wp:positionV relativeFrom="page">
                  <wp:posOffset>2286000</wp:posOffset>
                </wp:positionV>
                <wp:extent cx="1828800" cy="2286000"/>
                <wp:effectExtent l="0" t="0" r="0" b="0"/>
                <wp:wrapTight wrapText="bothSides">
                  <wp:wrapPolygon edited="0">
                    <wp:start x="0" y="0"/>
                    <wp:lineTo x="0" y="21360"/>
                    <wp:lineTo x="21300" y="21360"/>
                    <wp:lineTo x="21300" y="0"/>
                    <wp:lineTo x="0" y="0"/>
                  </wp:wrapPolygon>
                </wp:wrapTight>
                <wp:docPr id="273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794E10" w14:textId="7EEEB7A6" w:rsidR="000D1350" w:rsidRDefault="000D1350" w:rsidP="006B5C45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 w:rsidRPr="00387324">
                              <w:rPr>
                                <w:b/>
                                <w:sz w:val="24"/>
                              </w:rPr>
                              <w:t>3-Day Initial</w:t>
                            </w:r>
                          </w:p>
                          <w:p w14:paraId="6F85345E" w14:textId="77777777" w:rsidR="000D1350" w:rsidRDefault="000D1350" w:rsidP="0041372C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Oct 7-9</w:t>
                            </w:r>
                          </w:p>
                          <w:p w14:paraId="32DB2EA5" w14:textId="1D9947FC" w:rsidR="000D1350" w:rsidRDefault="000D1350" w:rsidP="0041372C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 4-6</w:t>
                            </w:r>
                          </w:p>
                          <w:p w14:paraId="616DECE1" w14:textId="51256D7F" w:rsidR="000D1350" w:rsidRDefault="000D1350" w:rsidP="0041372C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 18-20 (Shoreline)</w:t>
                            </w:r>
                          </w:p>
                          <w:p w14:paraId="354A410A" w14:textId="77777777" w:rsidR="000D1350" w:rsidRPr="008B6A24" w:rsidRDefault="000D1350" w:rsidP="0041372C">
                            <w:pPr>
                              <w:pStyle w:val="BodyText2"/>
                              <w:jc w:val="center"/>
                              <w:rPr>
                                <w:szCs w:val="16"/>
                              </w:rPr>
                            </w:pPr>
                          </w:p>
                          <w:p w14:paraId="6436E4EB" w14:textId="77777777" w:rsidR="000D1350" w:rsidRDefault="000D1350" w:rsidP="00AC30C0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 w:rsidRPr="00387324">
                              <w:rPr>
                                <w:b/>
                                <w:sz w:val="24"/>
                              </w:rPr>
                              <w:t>1-Day Updates</w:t>
                            </w:r>
                          </w:p>
                          <w:p w14:paraId="0E093F43" w14:textId="77777777" w:rsidR="000D1350" w:rsidRDefault="000D1350" w:rsidP="001C3D8C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Oct 8</w:t>
                            </w:r>
                          </w:p>
                          <w:p w14:paraId="2BACCA53" w14:textId="46B3B912" w:rsidR="000D1350" w:rsidRDefault="000D1350" w:rsidP="006B5C45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Oct 21</w:t>
                            </w:r>
                          </w:p>
                          <w:p w14:paraId="7ACDDD67" w14:textId="77883FED" w:rsidR="000D1350" w:rsidRDefault="000D1350" w:rsidP="006B5C45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 5</w:t>
                            </w:r>
                          </w:p>
                          <w:p w14:paraId="77CFBCBB" w14:textId="1EC75E00" w:rsidR="000D1350" w:rsidRPr="006B5C45" w:rsidRDefault="000D1350" w:rsidP="006B5C45">
                            <w:pPr>
                              <w:pStyle w:val="BodyText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Nov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3" type="#_x0000_t202" style="position:absolute;margin-left:6in;margin-top:180pt;width:2in;height:180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" mv:complextextbox="1" filled="f" stroked="f">
                <v:textbox inset="0,0,0,0">
                  <w:txbxContent>
                    <w:p w14:paraId="27794E10" w14:textId="7EEEB7A6" w:rsidR="000D1350" w:rsidRDefault="000D1350" w:rsidP="006B5C45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 w:rsidRPr="00387324">
                        <w:rPr>
                          <w:b/>
                          <w:sz w:val="24"/>
                        </w:rPr>
                        <w:t>3-Day Initial</w:t>
                      </w:r>
                    </w:p>
                    <w:p w14:paraId="6F85345E" w14:textId="77777777" w:rsidR="000D1350" w:rsidRDefault="000D1350" w:rsidP="0041372C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Oct 7-9</w:t>
                      </w:r>
                    </w:p>
                    <w:p w14:paraId="32DB2EA5" w14:textId="1D9947FC" w:rsidR="000D1350" w:rsidRDefault="000D1350" w:rsidP="0041372C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 4-6</w:t>
                      </w:r>
                    </w:p>
                    <w:p w14:paraId="616DECE1" w14:textId="51256D7F" w:rsidR="000D1350" w:rsidRDefault="000D1350" w:rsidP="0041372C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 18-20 (Shoreline)</w:t>
                      </w:r>
                    </w:p>
                    <w:p w14:paraId="354A410A" w14:textId="77777777" w:rsidR="000D1350" w:rsidRPr="008B6A24" w:rsidRDefault="000D1350" w:rsidP="0041372C">
                      <w:pPr>
                        <w:pStyle w:val="BodyText2"/>
                        <w:jc w:val="center"/>
                        <w:rPr>
                          <w:szCs w:val="16"/>
                        </w:rPr>
                      </w:pPr>
                    </w:p>
                    <w:p w14:paraId="6436E4EB" w14:textId="77777777" w:rsidR="000D1350" w:rsidRDefault="000D1350" w:rsidP="00AC30C0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 w:rsidRPr="00387324">
                        <w:rPr>
                          <w:b/>
                          <w:sz w:val="24"/>
                        </w:rPr>
                        <w:t>1-Day Updates</w:t>
                      </w:r>
                    </w:p>
                    <w:p w14:paraId="0E093F43" w14:textId="77777777" w:rsidR="000D1350" w:rsidRDefault="000D1350" w:rsidP="001C3D8C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Oct 8</w:t>
                      </w:r>
                    </w:p>
                    <w:p w14:paraId="2BACCA53" w14:textId="46B3B912" w:rsidR="000D1350" w:rsidRDefault="000D1350" w:rsidP="006B5C45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Oct 21</w:t>
                      </w:r>
                    </w:p>
                    <w:p w14:paraId="7ACDDD67" w14:textId="77883FED" w:rsidR="000D1350" w:rsidRDefault="000D1350" w:rsidP="006B5C45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 5</w:t>
                      </w:r>
                    </w:p>
                    <w:p w14:paraId="77CFBCBB" w14:textId="1EC75E00" w:rsidR="000D1350" w:rsidRPr="006B5C45" w:rsidRDefault="000D1350" w:rsidP="006B5C45">
                      <w:pPr>
                        <w:pStyle w:val="BodyText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Nov 18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74EB2">
        <w:rPr>
          <w:noProof/>
        </w:rPr>
        <mc:AlternateContent>
          <mc:Choice Requires="wpg">
            <w:drawing>
              <wp:anchor distT="0" distB="0" distL="114300" distR="114300" simplePos="0" relativeHeight="251658229" behindDoc="0" locked="0" layoutInCell="1" allowOverlap="1" wp14:anchorId="7F1F195A" wp14:editId="45B53EF3">
                <wp:simplePos x="0" y="0"/>
                <wp:positionH relativeFrom="page">
                  <wp:posOffset>4729480</wp:posOffset>
                </wp:positionH>
                <wp:positionV relativeFrom="page">
                  <wp:posOffset>1671320</wp:posOffset>
                </wp:positionV>
                <wp:extent cx="2561590" cy="4382135"/>
                <wp:effectExtent l="0" t="0" r="3810" b="12065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4382135"/>
                          <a:chOff x="7200" y="2920"/>
                          <a:chExt cx="4320" cy="8640"/>
                        </a:xfrm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920"/>
                            <a:ext cx="4320" cy="8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tx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bg2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485" y="3669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372.4pt;margin-top:131.6pt;width:201.7pt;height:345.05pt;z-index:251658229;mso-position-horizontal-relative:page;mso-position-vertical-relative:page" coordorigin="7200,2920" coordsize="4320,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">
                <v:rect id="Rectangle 11" o:spid="_x0000_s1027" style="position:absolute;left:7200;top:2920;width:4320;height:8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Zv+xgAA&#10;ANwAAAAPAAAAZHJzL2Rvd25yZXYueG1sRI9Pa8JAFMTvBb/D8gRvdWMO/RPdBBFKPUihpqLHR/aZ&#10;BLNvw+7WpH76bqHgcZiZ3zCrYjSduJLzrWUFi3kCgriyuuVawVf59vgCwgdkjZ1lUvBDHop88rDC&#10;TNuBP+m6D7WIEPYZKmhC6DMpfdWQQT+3PXH0ztYZDFG6WmqHQ4SbTqZJ8iQNthwXGuxp01B12X8b&#10;BccyDfZQu/SW6N376fax7svtoNRsOq6XIAKN4R7+b2+1gvT5Ff7OxCMg8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L+Zv+xgAAANwAAAAPAAAAAAAAAAAAAAAAAJcCAABkcnMv&#10;ZG93bnJldi54bWxQSwUGAAAAAAQABAD1AAAAigMAAAAA&#10;" fillcolor="#091d57 [3215]" stroked="f" strokecolor="#4a7ebb" strokeweight="1.5pt">
                  <v:fill color2="#74b4f0 [3214]" focus="100%" type="gradient"/>
                  <v:shadow opacity="22938f" mv:blur="38100f" offset="0,2pt"/>
                  <v:textbox inset=",7.2pt,,7.2pt"/>
                </v:rect>
                <v:line id="Line 24" o:spid="_x0000_s1028" style="position:absolute;visibility:visible;mso-wrap-style:square" from="7485,3669" to="11229,366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lJnbMQAAADcAAAADwAAAGRycy9kb3ducmV2LnhtbESP3WoCMRSE7wXfIRyhd5pVqOjWKLZa&#10;EP+wtt4fNsfN4uZk2aS6fftGELwcZuYbZjJrbCmuVPvCsYJ+LwFBnDldcK7g5/uzOwLhA7LG0jEp&#10;+CMPs2m7NcFUuxt/0fUYchEh7FNUYEKoUil9Zsii77mKOHpnV1sMUda51DXeItyWcpAkQ2mx4Lhg&#10;sKIPQ9nl+GsVHDAxTbHdLU/vsrLjbLNevO6HSr10mvkbiEBNeIYf7ZVWMBj14X4mHgE5/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eUmdsxAAAANwAAAAPAAAAAAAAAAAA&#10;AAAAAKECAABkcnMvZG93bnJldi54bWxQSwUGAAAAAAQABAD5AAAAkgMAAAAA&#10;" strokecolor="white [3212]" strokeweight="1pt">
                  <v:shadow opacity="22938f" mv:blur="38100f" offset="0,2pt"/>
                </v:line>
                <w10:wrap anchorx="page" anchory="page"/>
              </v:group>
            </w:pict>
          </mc:Fallback>
        </mc:AlternateContent>
      </w:r>
      <w:r w:rsidR="00B74EB2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C026C06" wp14:editId="1C116BB2">
                <wp:simplePos x="0" y="0"/>
                <wp:positionH relativeFrom="page">
                  <wp:posOffset>488950</wp:posOffset>
                </wp:positionH>
                <wp:positionV relativeFrom="page">
                  <wp:posOffset>1702435</wp:posOffset>
                </wp:positionV>
                <wp:extent cx="4240530" cy="403225"/>
                <wp:effectExtent l="0" t="0" r="1270" b="3175"/>
                <wp:wrapTight wrapText="bothSides">
                  <wp:wrapPolygon edited="0">
                    <wp:start x="0" y="0"/>
                    <wp:lineTo x="0" y="20409"/>
                    <wp:lineTo x="21477" y="20409"/>
                    <wp:lineTo x="21477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D6849F" w14:textId="4202BE11" w:rsidR="000D1350" w:rsidRPr="00012D73" w:rsidRDefault="000D1350" w:rsidP="008C10E0">
                            <w:pPr>
                              <w:pStyle w:val="Heading1"/>
                              <w:rPr>
                                <w:b/>
                                <w:sz w:val="40"/>
                              </w:rPr>
                            </w:pPr>
                            <w:r w:rsidRPr="00012D73">
                              <w:rPr>
                                <w:b/>
                                <w:sz w:val="40"/>
                              </w:rPr>
                              <w:t>L</w:t>
                            </w:r>
                            <w:r>
                              <w:rPr>
                                <w:b/>
                                <w:sz w:val="40"/>
                              </w:rPr>
                              <w:t>iquid Ammonia??   Careful!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margin-left:38.5pt;margin-top:134.05pt;width:333.9pt;height:31.7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" filled="f" stroked="f">
                <v:textbox inset="0,0,0,0">
                  <w:txbxContent>
                    <w:p w14:paraId="75D6849F" w14:textId="4202BE11" w:rsidR="000D1350" w:rsidRPr="00012D73" w:rsidRDefault="000D1350" w:rsidP="008C10E0">
                      <w:pPr>
                        <w:pStyle w:val="Heading1"/>
                        <w:rPr>
                          <w:b/>
                          <w:sz w:val="40"/>
                        </w:rPr>
                      </w:pPr>
                      <w:r w:rsidRPr="00012D73">
                        <w:rPr>
                          <w:b/>
                          <w:sz w:val="40"/>
                        </w:rPr>
                        <w:t>L</w:t>
                      </w:r>
                      <w:r>
                        <w:rPr>
                          <w:b/>
                          <w:sz w:val="40"/>
                        </w:rPr>
                        <w:t>iquid Ammonia??   Careful!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3E8F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F6EE6C8" wp14:editId="06117DA2">
                <wp:simplePos x="0" y="0"/>
                <wp:positionH relativeFrom="page">
                  <wp:posOffset>4737735</wp:posOffset>
                </wp:positionH>
                <wp:positionV relativeFrom="page">
                  <wp:posOffset>2067560</wp:posOffset>
                </wp:positionV>
                <wp:extent cx="2560320" cy="297180"/>
                <wp:effectExtent l="0" t="0" r="5080" b="7620"/>
                <wp:wrapTight wrapText="bothSides">
                  <wp:wrapPolygon edited="0">
                    <wp:start x="0" y="0"/>
                    <wp:lineTo x="0" y="20308"/>
                    <wp:lineTo x="21429" y="20308"/>
                    <wp:lineTo x="21429" y="0"/>
                    <wp:lineTo x="0" y="0"/>
                  </wp:wrapPolygon>
                </wp:wrapTight>
                <wp:docPr id="26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369261" w14:textId="77777777" w:rsidR="000D1350" w:rsidRPr="00134ED9" w:rsidRDefault="000D1350" w:rsidP="000B5D48">
                            <w:pPr>
                              <w:pStyle w:val="Heading4"/>
                              <w:rPr>
                                <w:u w:val="single"/>
                              </w:rPr>
                            </w:pPr>
                            <w:r w:rsidRPr="00134ED9">
                              <w:rPr>
                                <w:u w:val="single"/>
                              </w:rPr>
                              <w:t>Shipyard Competent Person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35" type="#_x0000_t202" style="position:absolute;margin-left:373.05pt;margin-top:162.8pt;width:201.6pt;height:23.4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" filled="f" stroked="f">
                <v:textbox inset="0,0,0,0">
                  <w:txbxContent>
                    <w:p w14:paraId="4E369261" w14:textId="77777777" w:rsidR="000D1350" w:rsidRPr="00134ED9" w:rsidRDefault="000D1350" w:rsidP="000B5D48">
                      <w:pPr>
                        <w:pStyle w:val="Heading4"/>
                        <w:rPr>
                          <w:u w:val="single"/>
                        </w:rPr>
                      </w:pPr>
                      <w:r w:rsidRPr="00134ED9">
                        <w:rPr>
                          <w:u w:val="single"/>
                        </w:rPr>
                        <w:t>Shipyard Competent Person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3E8F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E55C751" wp14:editId="6B68F097">
                <wp:simplePos x="0" y="0"/>
                <wp:positionH relativeFrom="page">
                  <wp:posOffset>4737735</wp:posOffset>
                </wp:positionH>
                <wp:positionV relativeFrom="page">
                  <wp:posOffset>1816735</wp:posOffset>
                </wp:positionV>
                <wp:extent cx="2561590" cy="296545"/>
                <wp:effectExtent l="0" t="0" r="3810" b="8255"/>
                <wp:wrapTight wrapText="bothSides">
                  <wp:wrapPolygon edited="0">
                    <wp:start x="0" y="0"/>
                    <wp:lineTo x="0" y="20351"/>
                    <wp:lineTo x="21418" y="20351"/>
                    <wp:lineTo x="21418" y="0"/>
                    <wp:lineTo x="0" y="0"/>
                  </wp:wrapPolygon>
                </wp:wrapTight>
                <wp:docPr id="2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4E18F3E" w14:textId="77777777" w:rsidR="000D1350" w:rsidRDefault="000D1350" w:rsidP="000B5D48">
                            <w:pPr>
                              <w:pStyle w:val="Heading3"/>
                            </w:pPr>
                            <w: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36" type="#_x0000_t202" style="position:absolute;margin-left:373.05pt;margin-top:143.05pt;width:201.7pt;height:23.3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" filled="f" stroked="f">
                <v:textbox inset="0,0,0,0">
                  <w:txbxContent>
                    <w:p w14:paraId="24E18F3E" w14:textId="77777777" w:rsidR="000D1350" w:rsidRDefault="000D1350" w:rsidP="000B5D48">
                      <w:pPr>
                        <w:pStyle w:val="Heading3"/>
                      </w:pPr>
                      <w:r>
                        <w:t>Training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54E1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4DB02F2" wp14:editId="24F90FFB">
                <wp:simplePos x="0" y="0"/>
                <wp:positionH relativeFrom="page">
                  <wp:posOffset>457200</wp:posOffset>
                </wp:positionH>
                <wp:positionV relativeFrom="page">
                  <wp:posOffset>730250</wp:posOffset>
                </wp:positionV>
                <wp:extent cx="6858000" cy="941070"/>
                <wp:effectExtent l="0" t="0" r="0" b="24130"/>
                <wp:wrapTight wrapText="bothSides">
                  <wp:wrapPolygon edited="0">
                    <wp:start x="0" y="0"/>
                    <wp:lineTo x="0" y="21571"/>
                    <wp:lineTo x="21520" y="21571"/>
                    <wp:lineTo x="21520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AC24AD" w14:textId="77777777" w:rsidR="000D1350" w:rsidRDefault="000D1350" w:rsidP="0029055C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</w:pPr>
                            <w:r w:rsidRPr="00C566DE">
                              <w:rPr>
                                <w:rFonts w:ascii="Times" w:hAnsi="Times" w:cs="Times"/>
                                <w:b/>
                                <w:bCs/>
                                <w:color w:val="091D57" w:themeColor="text2"/>
                                <w:sz w:val="128"/>
                                <w:szCs w:val="128"/>
                              </w:rPr>
                              <w:t>SCP Tribune</w:t>
                            </w:r>
                            <w:r w:rsidRPr="000B5D48">
                              <w:rPr>
                                <w:rFonts w:ascii="Lucida Grande" w:hAnsi="Lucida Grande"/>
                                <w:b/>
                                <w:color w:val="0C297B" w:themeColor="text2" w:themeTint="E6"/>
                              </w:rPr>
                              <w:t xml:space="preserve"> 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7" type="#_x0000_t202" style="position:absolute;margin-left:36pt;margin-top:57.5pt;width:540pt;height:74.1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" filled="f" stroked="f">
                <v:textbox inset="0,0,0,0">
                  <w:txbxContent>
                    <w:p w14:paraId="64AC24AD" w14:textId="77777777" w:rsidR="000D1350" w:rsidRDefault="000D1350" w:rsidP="0029055C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240"/>
                        <w:jc w:val="center"/>
                      </w:pPr>
                      <w:r w:rsidRPr="00C566DE">
                        <w:rPr>
                          <w:rFonts w:ascii="Times" w:hAnsi="Times" w:cs="Times"/>
                          <w:b/>
                          <w:bCs/>
                          <w:color w:val="091D57" w:themeColor="text2"/>
                          <w:sz w:val="128"/>
                          <w:szCs w:val="128"/>
                        </w:rPr>
                        <w:t>SCP Tribune</w:t>
                      </w:r>
                      <w:r w:rsidRPr="000B5D48">
                        <w:rPr>
                          <w:rFonts w:ascii="Lucida Grande" w:hAnsi="Lucida Grande"/>
                          <w:b/>
                          <w:color w:val="0C297B" w:themeColor="text2" w:themeTint="E6"/>
                        </w:rPr>
                        <w:t xml:space="preserve"> ©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7083E68" wp14:editId="01E6D7E5">
                <wp:simplePos x="0" y="0"/>
                <wp:positionH relativeFrom="page">
                  <wp:posOffset>457200</wp:posOffset>
                </wp:positionH>
                <wp:positionV relativeFrom="page">
                  <wp:posOffset>1671320</wp:posOffset>
                </wp:positionV>
                <wp:extent cx="6858000" cy="0"/>
                <wp:effectExtent l="25400" t="20320" r="38100" b="4318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31.6pt" to="8in,13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" strokecolor="#74b4f0 [3214]" strokeweight="3pt">
                <v:shadow opacity="22938f" mv:blur="38100f" offset="0,2pt"/>
                <w10:wrap anchorx="page" anchory="page"/>
              </v:line>
            </w:pict>
          </mc:Fallback>
        </mc:AlternateContent>
      </w:r>
      <w:r w:rsidR="00126867">
        <w:br w:type="page"/>
      </w:r>
      <w:r w:rsidR="008C7B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736" behindDoc="0" locked="0" layoutInCell="1" allowOverlap="1" wp14:anchorId="46ACAA32" wp14:editId="3C772AA3">
                <wp:simplePos x="0" y="0"/>
                <wp:positionH relativeFrom="page">
                  <wp:posOffset>539750</wp:posOffset>
                </wp:positionH>
                <wp:positionV relativeFrom="page">
                  <wp:posOffset>8348980</wp:posOffset>
                </wp:positionV>
                <wp:extent cx="2708910" cy="440690"/>
                <wp:effectExtent l="0" t="0" r="0" b="0"/>
                <wp:wrapThrough wrapText="bothSides">
                  <wp:wrapPolygon edited="0">
                    <wp:start x="203" y="0"/>
                    <wp:lineTo x="203" y="19919"/>
                    <wp:lineTo x="21266" y="19919"/>
                    <wp:lineTo x="21266" y="0"/>
                    <wp:lineTo x="203" y="0"/>
                  </wp:wrapPolygon>
                </wp:wrapThrough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38035" w14:textId="7A818FFD" w:rsidR="000D1350" w:rsidRPr="00F50354" w:rsidRDefault="000D1350" w:rsidP="00F5035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03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Rachel McKay</w:t>
                            </w:r>
                            <w:r w:rsidR="005C70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O</w:t>
                            </w:r>
                            <w:r w:rsidRPr="00F503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wner of</w:t>
                            </w:r>
                            <w:r w:rsidRPr="00F5035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  <w:t>Sound Marine &amp; Industrial Services, Inc.</w:t>
                            </w:r>
                          </w:p>
                          <w:p w14:paraId="5121DFB5" w14:textId="77777777" w:rsidR="000D1350" w:rsidRDefault="000D1350" w:rsidP="00F50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38" type="#_x0000_t202" style="position:absolute;margin-left:42.5pt;margin-top:657.4pt;width:213.3pt;height:34.7pt;z-index:25184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" mv:complextextbox="1" filled="f" stroked="f">
                <v:textbox>
                  <w:txbxContent>
                    <w:p w14:paraId="1AC38035" w14:textId="7A818FFD" w:rsidR="000D1350" w:rsidRPr="00F50354" w:rsidRDefault="000D1350" w:rsidP="00F50354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</w:rPr>
                      </w:pPr>
                      <w:r w:rsidRPr="00F503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Rachel McKay</w:t>
                      </w:r>
                      <w:r w:rsidR="005C704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O</w:t>
                      </w:r>
                      <w:r w:rsidRPr="00F503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wner of</w:t>
                      </w:r>
                      <w:r w:rsidRPr="00F5035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  <w:t>Sound Marine &amp; Industrial Services, Inc.</w:t>
                      </w:r>
                    </w:p>
                    <w:p w14:paraId="5121DFB5" w14:textId="77777777" w:rsidR="000D1350" w:rsidRDefault="000D1350" w:rsidP="00F50354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C7BEC">
        <w:rPr>
          <w:noProof/>
        </w:rPr>
        <w:drawing>
          <wp:anchor distT="0" distB="0" distL="114300" distR="114300" simplePos="0" relativeHeight="251845712" behindDoc="0" locked="0" layoutInCell="1" allowOverlap="1" wp14:anchorId="38E97376" wp14:editId="67CA44D8">
            <wp:simplePos x="0" y="0"/>
            <wp:positionH relativeFrom="page">
              <wp:posOffset>539750</wp:posOffset>
            </wp:positionH>
            <wp:positionV relativeFrom="page">
              <wp:posOffset>6240780</wp:posOffset>
            </wp:positionV>
            <wp:extent cx="2708910" cy="2101850"/>
            <wp:effectExtent l="0" t="0" r="8890" b="6350"/>
            <wp:wrapThrough wrapText="bothSides">
              <wp:wrapPolygon edited="0">
                <wp:start x="0" y="0"/>
                <wp:lineTo x="0" y="21404"/>
                <wp:lineTo x="21468" y="21404"/>
                <wp:lineTo x="21468" y="0"/>
                <wp:lineTo x="0" y="0"/>
              </wp:wrapPolygon>
            </wp:wrapThrough>
            <wp:docPr id="263" name="Picture 263" descr="Macintosh HD:Users:amyliu:Desktop:rachel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liu:Desktop:rachel2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34">
        <w:rPr>
          <w:noProof/>
        </w:rPr>
        <mc:AlternateContent>
          <mc:Choice Requires="wpg">
            <w:drawing>
              <wp:anchor distT="0" distB="0" distL="114300" distR="114300" simplePos="0" relativeHeight="251702352" behindDoc="0" locked="0" layoutInCell="1" allowOverlap="1" wp14:anchorId="3E63D974" wp14:editId="100195C5">
                <wp:simplePos x="0" y="0"/>
                <wp:positionH relativeFrom="page">
                  <wp:posOffset>450850</wp:posOffset>
                </wp:positionH>
                <wp:positionV relativeFrom="page">
                  <wp:posOffset>3548380</wp:posOffset>
                </wp:positionV>
                <wp:extent cx="6858000" cy="6049010"/>
                <wp:effectExtent l="0" t="0" r="0" b="0"/>
                <wp:wrapThrough wrapText="bothSides">
                  <wp:wrapPolygon edited="0">
                    <wp:start x="80" y="0"/>
                    <wp:lineTo x="80" y="21496"/>
                    <wp:lineTo x="21440" y="21496"/>
                    <wp:lineTo x="21440" y="0"/>
                    <wp:lineTo x="80" y="0"/>
                  </wp:wrapPolygon>
                </wp:wrapThrough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6049010"/>
                          <a:chOff x="0" y="0"/>
                          <a:chExt cx="6858000" cy="60490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66" name="Text Box 166"/>
                        <wps:cNvSpPr txBox="1"/>
                        <wps:spPr>
                          <a:xfrm>
                            <a:off x="0" y="0"/>
                            <a:ext cx="6858000" cy="604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45720"/>
                            <a:ext cx="41351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6C744E0D" w14:textId="6188A480" w:rsidR="000D1350" w:rsidRPr="00A20C87" w:rsidRDefault="000D1350" w:rsidP="004B3A77">
                              <w:pPr>
                                <w:spacing w:before="100" w:beforeAutospacing="1" w:after="100" w:afterAutospacing="1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An article in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the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September 6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th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252F56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Seattle Times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 focused on "</w:t>
                              </w:r>
                              <w:r w:rsidRPr="00252F56">
                                <w:rPr>
                                  <w:rFonts w:ascii="Arial" w:hAnsi="Arial" w:cs="Arial"/>
                                  <w:b/>
                                </w:rPr>
                                <w:t>Women in Industry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." The message? “</w:t>
                              </w:r>
                              <w:r w:rsidRPr="00252F56">
                                <w:rPr>
                                  <w:rFonts w:ascii="Arial" w:hAnsi="Arial" w:cs="Arial"/>
                                  <w:b/>
                                </w:rPr>
                                <w:t>Women have to be physically and mentally strong in the trades.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” Featured as pioneering craftswomen were drivers of trucks and heavy equipment; a line-person and an industrial electrician; a meat cutter and laborer; a pile-driver and a firefighter.</w:t>
                              </w:r>
                            </w:p>
                            <w:p w14:paraId="44E34448" w14:textId="3B272150" w:rsidR="000D1350" w:rsidRDefault="000D1350" w:rsidP="004B3A77">
                              <w:pPr>
                                <w:spacing w:before="100" w:beforeAutospacing="1" w:after="100" w:afterAutospacing="1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Strangely invisible to the authors were all those hundreds of women who have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worked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for decades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in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ship repair and maritime trades as welders, fitters, pipefitters, tank cleaners and laborers, superin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tendents and project managers.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All the licensed female mates, engineers and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captains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, the port engineers and ship superintendents were similarly below the Times’ radar.</w:t>
                              </w:r>
                            </w:p>
                            <w:p w14:paraId="4741C011" w14:textId="59998AC9" w:rsidR="000D1350" w:rsidRPr="00A20C87" w:rsidRDefault="000D1350" w:rsidP="008C7BEC">
                              <w:pPr>
                                <w:spacing w:before="100" w:beforeAutospacing="1" w:after="100" w:afterAutospacing="1"/>
                                <w:ind w:left="432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ith its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tugs, barges,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fishing fleet, cruise lines, shipbuilding and repair, electronics repair, hydraulics and refrigeration, lawyers, architects, insurance, firefight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ers, line handlers, rail and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 warehousing, truck drivers and government agencies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>from the Coast Guard to the Department of Agriculture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" w:hAnsi="Arial" w:cs="Arial"/>
                                </w:rPr>
                                <w:t>)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the sector we all work in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pays living wages to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thousands of women among </w:t>
                              </w:r>
                              <w:r w:rsidR="00361CD8">
                                <w:rPr>
                                  <w:rFonts w:ascii="Arial" w:hAnsi="Arial" w:cs="Arial"/>
                                </w:rPr>
                                <w:br/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some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 150,000 Washington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Maritime </w:t>
                              </w:r>
                              <w:r w:rsidRPr="00A20C87">
                                <w:rPr>
                                  <w:rFonts w:ascii="Arial" w:hAnsi="Arial" w:cs="Arial"/>
                                </w:rPr>
                                <w:t xml:space="preserve">workers. </w:t>
                              </w:r>
                            </w:p>
                            <w:p w14:paraId="45C5F650" w14:textId="42AB8828" w:rsidR="000D1350" w:rsidRPr="00F50354" w:rsidRDefault="008C7BEC" w:rsidP="00F50354">
                              <w:pPr>
                                <w:spacing w:before="100" w:beforeAutospacing="1" w:after="100" w:afterAutospacing="1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 w:rsidR="000D1350" w:rsidRPr="00A20C87">
                                <w:rPr>
                                  <w:rFonts w:ascii="Arial" w:hAnsi="Arial" w:cs="Arial"/>
                                </w:rPr>
                                <w:t xml:space="preserve">But when it comes to political and media recognition </w:t>
                              </w:r>
                              <w:r w:rsidR="000D1350">
                                <w:rPr>
                                  <w:rFonts w:ascii="Arial" w:hAnsi="Arial" w:cs="Arial"/>
                                </w:rPr>
                                <w:t>our industry</w:t>
                              </w:r>
                              <w:r w:rsidR="000D1350" w:rsidRPr="00A20C87">
                                <w:rPr>
                                  <w:rFonts w:ascii="Arial" w:hAnsi="Arial" w:cs="Arial"/>
                                </w:rPr>
                                <w:t xml:space="preserve"> seem</w:t>
                              </w:r>
                              <w:r w:rsidR="000D1350">
                                <w:rPr>
                                  <w:rFonts w:ascii="Arial" w:hAnsi="Arial" w:cs="Arial"/>
                                </w:rPr>
                                <w:t>s</w:t>
                              </w:r>
                              <w:r w:rsidR="000D1350" w:rsidRPr="00A20C87">
                                <w:rPr>
                                  <w:rFonts w:ascii="Arial" w:hAnsi="Arial" w:cs="Arial"/>
                                </w:rPr>
                                <w:t xml:space="preserve"> invisible. </w:t>
                              </w:r>
                              <w:r w:rsidR="000D1350">
                                <w:rPr>
                                  <w:rFonts w:ascii="Arial" w:hAnsi="Arial" w:cs="Arial"/>
                                </w:rPr>
                                <w:t>As the kids say,</w:t>
                              </w:r>
                              <w:r w:rsidR="000D1350" w:rsidRPr="00A20C87">
                                <w:rPr>
                                  <w:rFonts w:ascii="Arial" w:hAnsi="Arial" w:cs="Arial"/>
                                </w:rPr>
                                <w:t xml:space="preserve"> “Go Figure</w:t>
                              </w:r>
                              <w:r w:rsidR="000D1350">
                                <w:rPr>
                                  <w:rFonts w:ascii="Arial" w:hAnsi="Arial" w:cs="Arial"/>
                                </w:rPr>
                                <w:t>??</w:t>
                              </w:r>
                              <w:r w:rsidR="000D1350" w:rsidRPr="00A20C87">
                                <w:rPr>
                                  <w:rFonts w:ascii="Arial" w:hAnsi="Arial" w:cs="Arial"/>
                                </w:rPr>
                                <w:t>!</w:t>
                              </w:r>
                              <w:r w:rsidR="000D1350">
                                <w:rPr>
                                  <w:rFonts w:ascii="Arial" w:hAnsi="Arial" w:cs="Arial"/>
                                </w:rPr>
                                <w:t xml:space="preserve">” </w:t>
                              </w:r>
                            </w:p>
                            <w:p w14:paraId="702B46A3" w14:textId="77777777" w:rsidR="000D1350" w:rsidRPr="00A20C87" w:rsidRDefault="000D1350" w:rsidP="00A11E47">
                              <w:pPr>
                                <w:spacing w:after="0"/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D303B37" w14:textId="7BA713BE" w:rsidR="000D1350" w:rsidRPr="00ED51C4" w:rsidRDefault="000D1350" w:rsidP="00FB3D78">
                              <w:pPr>
                                <w:pStyle w:val="NormalWeb"/>
                                <w:jc w:val="both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9F7C31D" wp14:editId="3B74672E">
                                    <wp:extent cx="5681345" cy="4258945"/>
                                    <wp:effectExtent l="0" t="0" r="8255" b="8255"/>
                                    <wp:docPr id="271" name="Picture 271" descr="Macintosh HD:Users:amyliu:Desktop:Skeg:Slide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Users:amyliu:Desktop:Skeg:Slide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1345" cy="4258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220980"/>
                            <a:ext cx="41351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55308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72834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90360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1078865"/>
                            <a:ext cx="41097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143192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160718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78244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195770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213296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2308225"/>
                            <a:ext cx="410972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2483485"/>
                            <a:ext cx="410972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894965" y="283654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894965" y="301180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894965" y="318706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894965" y="336232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894965" y="353758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2894965" y="3712845"/>
                            <a:ext cx="13061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2894965" y="3888105"/>
                            <a:ext cx="38715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2894965" y="4063365"/>
                            <a:ext cx="38715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2894965" y="4238625"/>
                            <a:ext cx="38715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2894965" y="4413885"/>
                            <a:ext cx="387159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2894965" y="4589145"/>
                            <a:ext cx="3871595" cy="17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2870200" y="4800600"/>
                            <a:ext cx="389636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2870200" y="5153660"/>
                            <a:ext cx="3896360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91440" y="5328920"/>
                            <a:ext cx="667512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039" style="position:absolute;margin-left:35.5pt;margin-top:279.4pt;width:540pt;height:476.3pt;z-index:251702352;mso-position-horizontal-relative:page;mso-position-vertical-relative:page" coordsize="6858000,60490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" mv:complextextbox="1">
                <v:shape id="Text Box 166" o:spid="_x0000_s1040" type="#_x0000_t202" style="position:absolute;width:6858000;height:6049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2/4wwgAA&#10;ANwAAAAPAAAAZHJzL2Rvd25yZXYueG1sRE9Li8IwEL4v+B/CCN7W1D3UUo2i4ooHl/V18Dg0Y1ts&#10;JqWJtv77jSDsbT6+50znnanEgxpXWlYwGkYgiDOrS84VnE/fnwkI55E1VpZJwZMczGe9jymm2rZ8&#10;oMfR5yKEsEtRQeF9nUrpsoIMuqGtiQN3tY1BH2CTS91gG8JNJb+iKJYGSw4NBda0Kii7He9GAe06&#10;c/pJxmv/u7xuokuyb3c6V2rQ7xYTEJ46/y9+u7c6zI9jeD0TLpCz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b/jDCAAAA3AAAAA8AAAAAAAAAAAAAAAAAlwIAAGRycy9kb3du&#10;cmV2LnhtbFBLBQYAAAAABAAEAPUAAACGAwAAAAA=&#10;" mv:complextextbox="1" filled="f" stroked="f"/>
                <v:shape id="Text Box 8" o:spid="_x0000_s1041" type="#_x0000_t202" style="position:absolute;left:91440;top:45720;width:41351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_x0000_s1042" inset="0,0,0,0">
                    <w:txbxContent>
                      <w:p w14:paraId="6C744E0D" w14:textId="6188A480" w:rsidR="000D1350" w:rsidRPr="00A20C87" w:rsidRDefault="000D1350" w:rsidP="004B3A77">
                        <w:pPr>
                          <w:spacing w:before="100" w:beforeAutospacing="1" w:after="100" w:afterAutospacing="1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A20C87">
                          <w:rPr>
                            <w:rFonts w:ascii="Arial" w:hAnsi="Arial" w:cs="Arial"/>
                          </w:rPr>
                          <w:t xml:space="preserve">An article in </w:t>
                        </w:r>
                        <w:r>
                          <w:rPr>
                            <w:rFonts w:ascii="Arial" w:hAnsi="Arial" w:cs="Arial"/>
                          </w:rPr>
                          <w:t xml:space="preserve">the </w:t>
                        </w:r>
                        <w:r w:rsidRPr="00A20C87">
                          <w:rPr>
                            <w:rFonts w:ascii="Arial" w:hAnsi="Arial" w:cs="Arial"/>
                          </w:rPr>
                          <w:t>September 6</w:t>
                        </w:r>
                        <w:r>
                          <w:rPr>
                            <w:rFonts w:ascii="Arial" w:hAnsi="Arial" w:cs="Arial"/>
                          </w:rPr>
                          <w:t>th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252F56">
                          <w:rPr>
                            <w:rFonts w:ascii="Arial" w:hAnsi="Arial" w:cs="Arial"/>
                            <w:b/>
                            <w:i/>
                          </w:rPr>
                          <w:t>Seattle Times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 focused on "</w:t>
                        </w:r>
                        <w:r w:rsidRPr="00252F56">
                          <w:rPr>
                            <w:rFonts w:ascii="Arial" w:hAnsi="Arial" w:cs="Arial"/>
                            <w:b/>
                          </w:rPr>
                          <w:t>Women in Industry</w:t>
                        </w:r>
                        <w:r w:rsidRPr="00A20C87">
                          <w:rPr>
                            <w:rFonts w:ascii="Arial" w:hAnsi="Arial" w:cs="Arial"/>
                          </w:rPr>
                          <w:t>." The message? “</w:t>
                        </w:r>
                        <w:r w:rsidRPr="00252F56">
                          <w:rPr>
                            <w:rFonts w:ascii="Arial" w:hAnsi="Arial" w:cs="Arial"/>
                            <w:b/>
                          </w:rPr>
                          <w:t>Women have to be physically and mentally strong in the trades.</w:t>
                        </w:r>
                        <w:r w:rsidRPr="00A20C87">
                          <w:rPr>
                            <w:rFonts w:ascii="Arial" w:hAnsi="Arial" w:cs="Arial"/>
                          </w:rPr>
                          <w:t>” Featured as pioneering craftswomen were drivers of trucks and heavy equipment; a line-person and an industrial electrician; a meat cutter and laborer; a pile-driver and a firefighter.</w:t>
                        </w:r>
                      </w:p>
                      <w:p w14:paraId="44E34448" w14:textId="3B272150" w:rsidR="000D1350" w:rsidRDefault="000D1350" w:rsidP="004B3A77">
                        <w:pPr>
                          <w:spacing w:before="100" w:beforeAutospacing="1" w:after="100" w:afterAutospacing="1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A20C87">
                          <w:rPr>
                            <w:rFonts w:ascii="Arial" w:hAnsi="Arial" w:cs="Arial"/>
                          </w:rPr>
                          <w:t xml:space="preserve">Strangely invisible to the authors were all those hundreds of women who have </w:t>
                        </w:r>
                        <w:r>
                          <w:rPr>
                            <w:rFonts w:ascii="Arial" w:hAnsi="Arial" w:cs="Arial"/>
                          </w:rPr>
                          <w:t xml:space="preserve">worked 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for decades </w:t>
                        </w:r>
                        <w:r>
                          <w:rPr>
                            <w:rFonts w:ascii="Arial" w:hAnsi="Arial" w:cs="Arial"/>
                          </w:rPr>
                          <w:t xml:space="preserve">in </w:t>
                        </w:r>
                        <w:r w:rsidRPr="00A20C87">
                          <w:rPr>
                            <w:rFonts w:ascii="Arial" w:hAnsi="Arial" w:cs="Arial"/>
                          </w:rPr>
                          <w:t>ship repair and maritime trades as welders, fitters, pipefitters, tank cleaners and laborers, superin</w:t>
                        </w:r>
                        <w:r>
                          <w:rPr>
                            <w:rFonts w:ascii="Arial" w:hAnsi="Arial" w:cs="Arial"/>
                          </w:rPr>
                          <w:t xml:space="preserve">tendents and project managers. 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All the licensed female mates, engineers and </w:t>
                        </w:r>
                        <w:r>
                          <w:rPr>
                            <w:rFonts w:ascii="Arial" w:hAnsi="Arial" w:cs="Arial"/>
                          </w:rPr>
                          <w:t>captains</w:t>
                        </w:r>
                        <w:r w:rsidRPr="00A20C87">
                          <w:rPr>
                            <w:rFonts w:ascii="Arial" w:hAnsi="Arial" w:cs="Arial"/>
                          </w:rPr>
                          <w:t>, the port engineers and ship superintendents were similarly below the Times’ radar.</w:t>
                        </w:r>
                      </w:p>
                      <w:p w14:paraId="4741C011" w14:textId="59998AC9" w:rsidR="000D1350" w:rsidRPr="00A20C87" w:rsidRDefault="000D1350" w:rsidP="008C7BEC">
                        <w:pPr>
                          <w:spacing w:before="100" w:beforeAutospacing="1" w:after="100" w:afterAutospacing="1"/>
                          <w:ind w:left="432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W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ith its </w:t>
                        </w:r>
                        <w:r>
                          <w:rPr>
                            <w:rFonts w:ascii="Arial" w:hAnsi="Arial" w:cs="Arial"/>
                          </w:rPr>
                          <w:t xml:space="preserve">tugs, barges, </w:t>
                        </w:r>
                        <w:r w:rsidRPr="00A20C87">
                          <w:rPr>
                            <w:rFonts w:ascii="Arial" w:hAnsi="Arial" w:cs="Arial"/>
                          </w:rPr>
                          <w:t>fishing fleet, cruise lines, shipbuilding and repair, electronics repair, hydraulics and refrigeration, lawyers, architects, insurance, firefight</w:t>
                        </w:r>
                        <w:r>
                          <w:rPr>
                            <w:rFonts w:ascii="Arial" w:hAnsi="Arial" w:cs="Arial"/>
                          </w:rPr>
                          <w:t>ers, line handlers, rail and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 warehousing, truck drivers and government agencies </w:t>
                        </w:r>
                        <w:r>
                          <w:rPr>
                            <w:rFonts w:ascii="Arial" w:hAnsi="Arial" w:cs="Arial"/>
                          </w:rPr>
                          <w:t>(</w:t>
                        </w:r>
                        <w:r w:rsidRPr="00A20C87">
                          <w:rPr>
                            <w:rFonts w:ascii="Arial" w:hAnsi="Arial" w:cs="Arial"/>
                          </w:rPr>
                          <w:t>from the Coast Guard to the Department of Agriculture</w:t>
                        </w:r>
                        <w:bookmarkStart w:id="1" w:name="_GoBack"/>
                        <w:bookmarkEnd w:id="1"/>
                        <w:r>
                          <w:rPr>
                            <w:rFonts w:ascii="Arial" w:hAnsi="Arial" w:cs="Arial"/>
                          </w:rPr>
                          <w:t>)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the sector we all work in 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pays living wages to </w:t>
                        </w:r>
                        <w:r>
                          <w:rPr>
                            <w:rFonts w:ascii="Arial" w:hAnsi="Arial" w:cs="Arial"/>
                          </w:rPr>
                          <w:t xml:space="preserve">thousands of women among </w:t>
                        </w:r>
                        <w:r w:rsidR="00361CD8">
                          <w:rPr>
                            <w:rFonts w:ascii="Arial" w:hAnsi="Arial" w:cs="Arial"/>
                          </w:rPr>
                          <w:br/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>some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 150,000 Washington </w:t>
                        </w:r>
                        <w:r>
                          <w:rPr>
                            <w:rFonts w:ascii="Arial" w:hAnsi="Arial" w:cs="Arial"/>
                          </w:rPr>
                          <w:t xml:space="preserve">Maritime </w:t>
                        </w:r>
                        <w:r w:rsidRPr="00A20C87">
                          <w:rPr>
                            <w:rFonts w:ascii="Arial" w:hAnsi="Arial" w:cs="Arial"/>
                          </w:rPr>
                          <w:t xml:space="preserve">workers. </w:t>
                        </w:r>
                      </w:p>
                      <w:p w14:paraId="45C5F650" w14:textId="42AB8828" w:rsidR="000D1350" w:rsidRPr="00F50354" w:rsidRDefault="008C7BEC" w:rsidP="00F50354">
                        <w:pPr>
                          <w:spacing w:before="100" w:beforeAutospacing="1" w:after="100" w:afterAutospacing="1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br/>
                        </w:r>
                        <w:r w:rsidR="000D1350" w:rsidRPr="00A20C87">
                          <w:rPr>
                            <w:rFonts w:ascii="Arial" w:hAnsi="Arial" w:cs="Arial"/>
                          </w:rPr>
                          <w:t xml:space="preserve">But when it comes to political and media recognition </w:t>
                        </w:r>
                        <w:r w:rsidR="000D1350">
                          <w:rPr>
                            <w:rFonts w:ascii="Arial" w:hAnsi="Arial" w:cs="Arial"/>
                          </w:rPr>
                          <w:t>our industry</w:t>
                        </w:r>
                        <w:r w:rsidR="000D1350" w:rsidRPr="00A20C87">
                          <w:rPr>
                            <w:rFonts w:ascii="Arial" w:hAnsi="Arial" w:cs="Arial"/>
                          </w:rPr>
                          <w:t xml:space="preserve"> seem</w:t>
                        </w:r>
                        <w:r w:rsidR="000D1350">
                          <w:rPr>
                            <w:rFonts w:ascii="Arial" w:hAnsi="Arial" w:cs="Arial"/>
                          </w:rPr>
                          <w:t>s</w:t>
                        </w:r>
                        <w:r w:rsidR="000D1350" w:rsidRPr="00A20C87">
                          <w:rPr>
                            <w:rFonts w:ascii="Arial" w:hAnsi="Arial" w:cs="Arial"/>
                          </w:rPr>
                          <w:t xml:space="preserve"> invisible. </w:t>
                        </w:r>
                        <w:r w:rsidR="000D1350">
                          <w:rPr>
                            <w:rFonts w:ascii="Arial" w:hAnsi="Arial" w:cs="Arial"/>
                          </w:rPr>
                          <w:t>As the kids say,</w:t>
                        </w:r>
                        <w:r w:rsidR="000D1350" w:rsidRPr="00A20C87">
                          <w:rPr>
                            <w:rFonts w:ascii="Arial" w:hAnsi="Arial" w:cs="Arial"/>
                          </w:rPr>
                          <w:t xml:space="preserve"> “Go Figure</w:t>
                        </w:r>
                        <w:r w:rsidR="000D1350">
                          <w:rPr>
                            <w:rFonts w:ascii="Arial" w:hAnsi="Arial" w:cs="Arial"/>
                          </w:rPr>
                          <w:t>??</w:t>
                        </w:r>
                        <w:r w:rsidR="000D1350" w:rsidRPr="00A20C87">
                          <w:rPr>
                            <w:rFonts w:ascii="Arial" w:hAnsi="Arial" w:cs="Arial"/>
                          </w:rPr>
                          <w:t>!</w:t>
                        </w:r>
                        <w:r w:rsidR="000D1350">
                          <w:rPr>
                            <w:rFonts w:ascii="Arial" w:hAnsi="Arial" w:cs="Arial"/>
                          </w:rPr>
                          <w:t xml:space="preserve">” </w:t>
                        </w:r>
                      </w:p>
                      <w:p w14:paraId="702B46A3" w14:textId="77777777" w:rsidR="000D1350" w:rsidRPr="00A20C87" w:rsidRDefault="000D1350" w:rsidP="00A11E47">
                        <w:pPr>
                          <w:spacing w:after="0"/>
                          <w:jc w:val="both"/>
                          <w:rPr>
                            <w:rFonts w:ascii="Arial" w:hAnsi="Arial" w:cs="Arial"/>
                          </w:rPr>
                        </w:pPr>
                      </w:p>
                      <w:p w14:paraId="4D303B37" w14:textId="7BA713BE" w:rsidR="000D1350" w:rsidRPr="00ED51C4" w:rsidRDefault="000D1350" w:rsidP="00FB3D78">
                        <w:pPr>
                          <w:pStyle w:val="NormalWeb"/>
                          <w:jc w:val="both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9F7C31D" wp14:editId="3B74672E">
                              <wp:extent cx="5681345" cy="4258945"/>
                              <wp:effectExtent l="0" t="0" r="8255" b="8255"/>
                              <wp:docPr id="271" name="Picture 271" descr="Macintosh HD:Users:amyliu:Desktop:Skeg:Slide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Users:amyliu:Desktop:Skeg:Slide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1345" cy="4258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2" type="#_x0000_t202" style="position:absolute;left:91440;top:220980;width:41351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2" inset="0,0,0,0">
                    <w:txbxContent/>
                  </v:textbox>
                </v:shape>
                <v:shape id="Text Box 12" o:spid="_x0000_s1043" type="#_x0000_t202" style="position:absolute;left:91440;top:55308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_x0000_s1044" inset="0,0,0,0">
                    <w:txbxContent/>
                  </v:textbox>
                </v:shape>
                <v:shape id="_x0000_s1044" type="#_x0000_t202" style="position:absolute;left:91440;top:72834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5" type="#_x0000_t202" style="position:absolute;left:91440;top:90360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6" type="#_x0000_t202" style="position:absolute;left:91440;top:1078865;width:4109720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7" type="#_x0000_t202" style="position:absolute;left:91440;top:143192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8" type="#_x0000_t202" style="position:absolute;left:91440;top:160718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9" type="#_x0000_t202" style="position:absolute;left:91440;top:178244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1" inset="0,0,0,0">
                    <w:txbxContent/>
                  </v:textbox>
                </v:shape>
                <v:shape id="Text Box 21" o:spid="_x0000_s1050" type="#_x0000_t202" style="position:absolute;left:91440;top:195770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3" inset="0,0,0,0">
                    <w:txbxContent/>
                  </v:textbox>
                </v:shape>
                <v:shape id="Text Box 23" o:spid="_x0000_s1051" type="#_x0000_t202" style="position:absolute;left:91440;top:213296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52" type="#_x0000_t202" style="position:absolute;left:91440;top:2308225;width:410972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53" type="#_x0000_t202" style="position:absolute;left:91440;top:2483485;width:4109720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7" inset="0,0,0,0">
                    <w:txbxContent/>
                  </v:textbox>
                </v:shape>
                <v:shape id="Text Box 27" o:spid="_x0000_s1054" type="#_x0000_t202" style="position:absolute;left:2894965;top:283654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 Box 28" inset="0,0,0,0">
                    <w:txbxContent/>
                  </v:textbox>
                </v:shape>
                <v:shape id="Text Box 28" o:spid="_x0000_s1055" type="#_x0000_t202" style="position:absolute;left:2894965;top:301180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56" type="#_x0000_t202" style="position:absolute;left:2894965;top:318706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57" type="#_x0000_t202" style="position:absolute;left:2894965;top:336232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58" type="#_x0000_t202" style="position:absolute;left:2894965;top:353758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224" inset="0,0,0,0">
                    <w:txbxContent/>
                  </v:textbox>
                </v:shape>
                <v:shape id="Text Box 224" o:spid="_x0000_s1059" type="#_x0000_t202" style="position:absolute;left:2894965;top:3712845;width:13061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dWrw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51avDFAAAA3AAAAA8AAAAAAAAAAAAAAAAAlwIAAGRycy9k&#10;b3ducmV2LnhtbFBLBQYAAAAABAAEAPUAAACJAwAAAAA=&#10;" filled="f" stroked="f">
                  <v:textbox style="mso-next-textbox:#Text Box 225" inset="0,0,0,0">
                    <w:txbxContent/>
                  </v:textbox>
                </v:shape>
                <v:shape id="Text Box 225" o:spid="_x0000_s1060" type="#_x0000_t202" style="position:absolute;left:2894965;top:3888105;width:38715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Oc9rxQAA&#10;ANwAAAAPAAAAZHJzL2Rvd25yZXYueG1sRI9Ba8JAFITvBf/D8oTe6sZApUZXEWlBKBRjPHh8Zp/J&#10;YvZtzK6a/vuuUPA4zMw3zHzZ20bcqPPGsYLxKAFBXDptuFKwL77ePkD4gKyxcUwKfsnDcjF4mWOm&#10;3Z1zuu1CJSKEfYYK6hDaTEpf1mTRj1xLHL2T6yyGKLtK6g7vEW4bmSbJRFo0HBdqbGldU3neXa2C&#10;1YHzT3P5OW7zU26KYprw9+Ss1OuwX81ABOrDM/zf3mgFafoO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5z2vFAAAA3AAAAA8AAAAAAAAAAAAAAAAAlwIAAGRycy9k&#10;b3ducmV2LnhtbFBLBQYAAAAABAAEAPUAAACJAwAAAAA=&#10;" filled="f" stroked="f">
                  <v:textbox style="mso-next-textbox:#Text Box 226" inset="0,0,0,0">
                    <w:txbxContent/>
                  </v:textbox>
                </v:shape>
                <v:shape id="Text Box 226" o:spid="_x0000_s1061" type="#_x0000_t202" style="position:absolute;left:2894965;top:4063365;width:38715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style="mso-next-textbox:#Text Box 227" inset="0,0,0,0">
                    <w:txbxContent/>
                  </v:textbox>
                </v:shape>
                <v:shape id="Text Box 227" o:spid="_x0000_s1062" type="#_x0000_t202" style="position:absolute;left:2894965;top:4238625;width:38715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  <v:textbox style="mso-next-textbox:#Text Box 228" inset="0,0,0,0">
                    <w:txbxContent/>
                  </v:textbox>
                </v:shape>
                <v:shape id="Text Box 228" o:spid="_x0000_s1063" type="#_x0000_t202" style="position:absolute;left:2894965;top:4413885;width:387159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style="mso-next-textbox:#Text Box 229" inset="0,0,0,0">
                    <w:txbxContent/>
                  </v:textbox>
                </v:shape>
                <v:shape id="Text Box 229" o:spid="_x0000_s1064" type="#_x0000_t202" style="position:absolute;left:2894965;top:4589145;width:3871595;height:1758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MVu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mwB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xW7FAAAA3AAAAA8AAAAAAAAAAAAAAAAAlwIAAGRycy9k&#10;b3ducmV2LnhtbFBLBQYAAAAABAAEAPUAAACJAwAAAAA=&#10;" filled="f" stroked="f">
                  <v:textbox style="mso-next-textbox:#Text Box 230" inset="0,0,0,0">
                    <w:txbxContent/>
                  </v:textbox>
                </v:shape>
                <v:shape id="Text Box 230" o:spid="_x0000_s1065" type="#_x0000_t202" style="position:absolute;left:2870200;top:4800600;width:3896360;height:354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<v:textbox style="mso-next-textbox:#Text Box 231" inset="0,0,0,0">
                    <w:txbxContent/>
                  </v:textbox>
                </v:shape>
                <v:shape id="Text Box 231" o:spid="_x0000_s1066" type="#_x0000_t202" style="position:absolute;left:2870200;top:5153660;width:3896360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<v:textbox style="mso-next-textbox:#Text Box 232" inset="0,0,0,0">
                    <w:txbxContent/>
                  </v:textbox>
                </v:shape>
                <v:shape id="Text Box 232" o:spid="_x0000_s1067" type="#_x0000_t202" style="position:absolute;left:91440;top:5328920;width:6675120;height:529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17D14">
        <w:rPr>
          <w:noProof/>
        </w:rPr>
        <w:drawing>
          <wp:anchor distT="0" distB="0" distL="114300" distR="114300" simplePos="0" relativeHeight="251840592" behindDoc="0" locked="0" layoutInCell="1" allowOverlap="1" wp14:anchorId="4CDE67EA" wp14:editId="4C96EB30">
            <wp:simplePos x="0" y="0"/>
            <wp:positionH relativeFrom="page">
              <wp:posOffset>4766310</wp:posOffset>
            </wp:positionH>
            <wp:positionV relativeFrom="page">
              <wp:posOffset>4052570</wp:posOffset>
            </wp:positionV>
            <wp:extent cx="2547620" cy="3411220"/>
            <wp:effectExtent l="0" t="0" r="0" b="0"/>
            <wp:wrapThrough wrapText="bothSides">
              <wp:wrapPolygon edited="0">
                <wp:start x="0" y="0"/>
                <wp:lineTo x="0" y="21391"/>
                <wp:lineTo x="21320" y="21391"/>
                <wp:lineTo x="21320" y="0"/>
                <wp:lineTo x="0" y="0"/>
              </wp:wrapPolygon>
            </wp:wrapThrough>
            <wp:docPr id="26" name="Picture 26" descr="Macintosh HD:Users:amyliu:Desktop:photo 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liu:Desktop:photo 1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CE7">
        <w:rPr>
          <w:noProof/>
        </w:rPr>
        <mc:AlternateContent>
          <mc:Choice Requires="wps">
            <w:drawing>
              <wp:anchor distT="0" distB="0" distL="114300" distR="114300" simplePos="0" relativeHeight="251847760" behindDoc="0" locked="0" layoutInCell="1" allowOverlap="1" wp14:anchorId="316AA462" wp14:editId="54C977D6">
                <wp:simplePos x="0" y="0"/>
                <wp:positionH relativeFrom="page">
                  <wp:posOffset>4766310</wp:posOffset>
                </wp:positionH>
                <wp:positionV relativeFrom="page">
                  <wp:posOffset>3542665</wp:posOffset>
                </wp:positionV>
                <wp:extent cx="2542540" cy="548640"/>
                <wp:effectExtent l="0" t="0" r="0" b="10160"/>
                <wp:wrapThrough wrapText="bothSides">
                  <wp:wrapPolygon edited="0">
                    <wp:start x="216" y="0"/>
                    <wp:lineTo x="216" y="21000"/>
                    <wp:lineTo x="21147" y="21000"/>
                    <wp:lineTo x="21147" y="0"/>
                    <wp:lineTo x="216" y="0"/>
                  </wp:wrapPolygon>
                </wp:wrapThrough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5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0058" w14:textId="576D1392" w:rsidR="000D1350" w:rsidRPr="00E66F6F" w:rsidRDefault="000D1350" w:rsidP="00E66F6F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66F6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Nicole Lamanna Linn, Licensed Second A/E and Port Engineer for Matson.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068" type="#_x0000_t202" style="position:absolute;margin-left:375.3pt;margin-top:278.95pt;width:200.2pt;height:43.2pt;z-index:25184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" mv:complextextbox="1" filled="f" stroked="f">
                <v:textbox>
                  <w:txbxContent>
                    <w:p w14:paraId="306F0058" w14:textId="576D1392" w:rsidR="000D1350" w:rsidRPr="00E66F6F" w:rsidRDefault="000D1350" w:rsidP="00E66F6F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66F6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Nicole Lamanna Linn, Licensed Second A/E and Port Engineer for Matson.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50354">
        <w:rPr>
          <w:noProof/>
        </w:rPr>
        <mc:AlternateContent>
          <mc:Choice Requires="wps">
            <w:drawing>
              <wp:anchor distT="0" distB="0" distL="114300" distR="114300" simplePos="0" relativeHeight="251823184" behindDoc="0" locked="0" layoutInCell="1" allowOverlap="1" wp14:anchorId="14E4E37A" wp14:editId="5007400E">
                <wp:simplePos x="0" y="0"/>
                <wp:positionH relativeFrom="page">
                  <wp:posOffset>478155</wp:posOffset>
                </wp:positionH>
                <wp:positionV relativeFrom="page">
                  <wp:posOffset>3094355</wp:posOffset>
                </wp:positionV>
                <wp:extent cx="6837045" cy="370840"/>
                <wp:effectExtent l="0" t="0" r="20955" b="10160"/>
                <wp:wrapTight wrapText="bothSides">
                  <wp:wrapPolygon edited="0">
                    <wp:start x="0" y="0"/>
                    <wp:lineTo x="0" y="20712"/>
                    <wp:lineTo x="21586" y="20712"/>
                    <wp:lineTo x="21586" y="0"/>
                    <wp:lineTo x="0" y="0"/>
                  </wp:wrapPolygon>
                </wp:wrapTight>
                <wp:docPr id="17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A7C93A" w14:textId="37623AC0" w:rsidR="000D1350" w:rsidRPr="00615003" w:rsidRDefault="000D1350" w:rsidP="00F527DD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Under Their Radar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37.65pt;margin-top:243.65pt;width:538.35pt;height:29.2pt;z-index:25182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" filled="f" stroked="f">
                <v:textbox inset="0,0,0,0">
                  <w:txbxContent>
                    <w:p w14:paraId="39A7C93A" w14:textId="37623AC0" w:rsidR="000D1350" w:rsidRPr="00615003" w:rsidRDefault="000D1350" w:rsidP="00F527DD">
                      <w:pPr>
                        <w:pStyle w:val="Heading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Under Their Radar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50354">
        <w:rPr>
          <w:noProof/>
        </w:rPr>
        <mc:AlternateContent>
          <mc:Choice Requires="wps">
            <w:drawing>
              <wp:anchor distT="0" distB="0" distL="114300" distR="114300" simplePos="0" relativeHeight="251816016" behindDoc="0" locked="0" layoutInCell="1" allowOverlap="1" wp14:anchorId="52F56000" wp14:editId="413147D5">
                <wp:simplePos x="0" y="0"/>
                <wp:positionH relativeFrom="page">
                  <wp:posOffset>455295</wp:posOffset>
                </wp:positionH>
                <wp:positionV relativeFrom="page">
                  <wp:posOffset>3052445</wp:posOffset>
                </wp:positionV>
                <wp:extent cx="6857365" cy="0"/>
                <wp:effectExtent l="0" t="0" r="26035" b="25400"/>
                <wp:wrapNone/>
                <wp:docPr id="30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73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flip:x;z-index:25181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.85pt,240.35pt" to="575.8pt,240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" strokecolor="#416ca7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  <w:r w:rsidR="00F50354">
        <w:rPr>
          <w:noProof/>
        </w:rPr>
        <mc:AlternateContent>
          <mc:Choice Requires="wps">
            <w:drawing>
              <wp:anchor distT="0" distB="0" distL="114300" distR="114300" simplePos="0" relativeHeight="251811920" behindDoc="0" locked="0" layoutInCell="1" allowOverlap="1" wp14:anchorId="3CE7F606" wp14:editId="1A9D7BB1">
                <wp:simplePos x="0" y="0"/>
                <wp:positionH relativeFrom="page">
                  <wp:posOffset>478155</wp:posOffset>
                </wp:positionH>
                <wp:positionV relativeFrom="page">
                  <wp:posOffset>1165225</wp:posOffset>
                </wp:positionV>
                <wp:extent cx="6830695" cy="1873885"/>
                <wp:effectExtent l="0" t="0" r="0" b="5715"/>
                <wp:wrapThrough wrapText="bothSides">
                  <wp:wrapPolygon edited="0">
                    <wp:start x="80" y="0"/>
                    <wp:lineTo x="80" y="21373"/>
                    <wp:lineTo x="21445" y="21373"/>
                    <wp:lineTo x="21445" y="0"/>
                    <wp:lineTo x="80" y="0"/>
                  </wp:wrapPolygon>
                </wp:wrapThrough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18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0423F" w14:textId="66D19BB1" w:rsidR="000D1350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>What Happened?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>3 things: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First; a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n isolating valve on the hot gas line, obscured by foam insulation, remained c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losed, trapping liquid ammonia. Second;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o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ut-of-date prints didn't show the valve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or its 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location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. And third;</w:t>
                            </w:r>
                            <w:r w:rsidRPr="00024706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fter getting no ammonia or pressure from the first 5 drilled holes, the worker assumed the system was truly "down" and decided not to bother testing the last pipe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which had not been made safe.</w:t>
                            </w:r>
                          </w:p>
                          <w:p w14:paraId="68621355" w14:textId="77777777" w:rsidR="000D1350" w:rsidRPr="002364C4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722838C0" w14:textId="70FD4FD4" w:rsidR="000D1350" w:rsidRPr="00024706" w:rsidRDefault="000D1350" w:rsidP="00AD677F">
                            <w:pPr>
                              <w:spacing w:after="0"/>
                              <w:jc w:val="both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</w:rPr>
                              <w:t>In this ammonia system repair, a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s with most serious misfortunes,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several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unlikely happenings very nearly combined for a disaster</w:t>
                            </w:r>
                            <w:r w:rsidRPr="002364C4">
                              <w:rPr>
                                <w:rFonts w:ascii="Arial" w:eastAsia="Times New Roman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 Though these workmen worked hard and knew their craft, they came up a little short in the safety side of things. That bothersome safety culture, with its picky rules and safety details, is meant to deal with the unforeseeable.</w:t>
                            </w:r>
                          </w:p>
                          <w:p w14:paraId="400DEA67" w14:textId="77777777" w:rsidR="000D1350" w:rsidRPr="00231131" w:rsidRDefault="000D1350" w:rsidP="00AD677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70" type="#_x0000_t202" style="position:absolute;margin-left:37.65pt;margin-top:91.75pt;width:537.85pt;height:147.55pt;z-index:2518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" mv:complextextbox="1" filled="f" stroked="f">
                <v:textbox>
                  <w:txbxContent>
                    <w:p w14:paraId="5D20423F" w14:textId="66D19BB1" w:rsidR="000D1350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 w:rsidRPr="00024706">
                        <w:rPr>
                          <w:rFonts w:ascii="Arial" w:eastAsia="Times New Roman" w:hAnsi="Arial" w:cs="Arial"/>
                        </w:rPr>
                        <w:t>What Happened?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>3 things: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First; a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n isolating valve on the hot gas line, obscured by foam insulation, remained c</w:t>
                      </w:r>
                      <w:r>
                        <w:rPr>
                          <w:rFonts w:ascii="Arial" w:eastAsia="Times New Roman" w:hAnsi="Arial" w:cs="Arial"/>
                        </w:rPr>
                        <w:t>losed, trapping liquid ammonia. Second;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>o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ut-of-date prints didn't show the valve 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or its 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location</w:t>
                      </w:r>
                      <w:r>
                        <w:rPr>
                          <w:rFonts w:ascii="Arial" w:eastAsia="Times New Roman" w:hAnsi="Arial" w:cs="Arial"/>
                        </w:rPr>
                        <w:t>. And third;</w:t>
                      </w:r>
                      <w:r w:rsidRPr="00024706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>a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fter getting no ammonia or pressure from the first 5 drilled holes, the worker assumed the system was truly "down" and decided not to bother testing the last pipe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which had not been made safe.</w:t>
                      </w:r>
                    </w:p>
                    <w:p w14:paraId="68621355" w14:textId="77777777" w:rsidR="000D1350" w:rsidRPr="002364C4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</w:p>
                    <w:p w14:paraId="722838C0" w14:textId="70FD4FD4" w:rsidR="000D1350" w:rsidRPr="00024706" w:rsidRDefault="000D1350" w:rsidP="00AD677F">
                      <w:pPr>
                        <w:spacing w:after="0"/>
                        <w:jc w:val="both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</w:rPr>
                        <w:t>In this ammonia system repair, a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s with most serious misfortunes, </w:t>
                      </w:r>
                      <w:r>
                        <w:rPr>
                          <w:rFonts w:ascii="Arial" w:eastAsia="Times New Roman" w:hAnsi="Arial" w:cs="Arial"/>
                        </w:rPr>
                        <w:t>several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>unlikely happenings very nearly combined for a disaster</w:t>
                      </w:r>
                      <w:r w:rsidRPr="002364C4">
                        <w:rPr>
                          <w:rFonts w:ascii="Arial" w:eastAsia="Times New Roman" w:hAnsi="Arial" w:cs="Arial"/>
                        </w:rPr>
                        <w:t>.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 Though these workmen worked hard and knew their craft, they came up a little short in the safety side of things. That bothersome safety culture, with its picky rules and safety details, is meant to deal with the unforeseeable.</w:t>
                      </w:r>
                    </w:p>
                    <w:p w14:paraId="400DEA67" w14:textId="77777777" w:rsidR="000D1350" w:rsidRPr="00231131" w:rsidRDefault="000D1350" w:rsidP="00AD677F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5A88">
        <w:rPr>
          <w:noProof/>
        </w:rPr>
        <mc:AlternateContent>
          <mc:Choice Requires="wps">
            <w:drawing>
              <wp:anchor distT="0" distB="0" distL="114300" distR="114300" simplePos="0" relativeHeight="251813968" behindDoc="0" locked="0" layoutInCell="1" allowOverlap="1" wp14:anchorId="2F56AAEC" wp14:editId="269EE974">
                <wp:simplePos x="0" y="0"/>
                <wp:positionH relativeFrom="page">
                  <wp:posOffset>451485</wp:posOffset>
                </wp:positionH>
                <wp:positionV relativeFrom="page">
                  <wp:posOffset>728345</wp:posOffset>
                </wp:positionV>
                <wp:extent cx="6862445" cy="436880"/>
                <wp:effectExtent l="0" t="0" r="20955" b="20320"/>
                <wp:wrapTight wrapText="bothSides">
                  <wp:wrapPolygon edited="0">
                    <wp:start x="0" y="0"/>
                    <wp:lineTo x="0" y="21349"/>
                    <wp:lineTo x="21586" y="21349"/>
                    <wp:lineTo x="21586" y="0"/>
                    <wp:lineTo x="0" y="0"/>
                  </wp:wrapPolygon>
                </wp:wrapTight>
                <wp:docPr id="29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44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22FE2B" w14:textId="626A5E59" w:rsidR="000D1350" w:rsidRPr="00615003" w:rsidRDefault="000D1350" w:rsidP="004C28ED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Liquid Ammonia, cont.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5.55pt;margin-top:57.35pt;width:540.35pt;height:34.4pt;z-index:25181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" filled="f" stroked="f">
                <v:textbox inset="0,0,0,0">
                  <w:txbxContent>
                    <w:p w14:paraId="4E22FE2B" w14:textId="626A5E59" w:rsidR="000D1350" w:rsidRPr="00615003" w:rsidRDefault="000D1350" w:rsidP="004C28ED">
                      <w:pPr>
                        <w:pStyle w:val="Heading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Liquid Ammonia, cont.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724312F" w14:textId="2FCC033E" w:rsidR="006C60CD" w:rsidRDefault="00D2023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1" relativeHeight="251795536" behindDoc="0" locked="0" layoutInCell="1" allowOverlap="1" wp14:anchorId="40A5258F" wp14:editId="5EF11ABD">
                <wp:simplePos x="457200" y="1099185"/>
                <wp:positionH relativeFrom="page">
                  <wp:posOffset>457200</wp:posOffset>
                </wp:positionH>
                <wp:positionV relativeFrom="page">
                  <wp:posOffset>1099185</wp:posOffset>
                </wp:positionV>
                <wp:extent cx="3204210" cy="4624070"/>
                <wp:effectExtent l="0" t="0" r="0" b="0"/>
                <wp:wrapThrough wrapText="bothSides">
                  <wp:wrapPolygon edited="0">
                    <wp:start x="171" y="0"/>
                    <wp:lineTo x="171" y="21475"/>
                    <wp:lineTo x="21232" y="21475"/>
                    <wp:lineTo x="21232" y="0"/>
                    <wp:lineTo x="171" y="0"/>
                  </wp:wrapPolygon>
                </wp:wrapThrough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4210" cy="4624070"/>
                          <a:chOff x="0" y="0"/>
                          <a:chExt cx="3204210" cy="46240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13" name="Text Box 313"/>
                        <wps:cNvSpPr txBox="1"/>
                        <wps:spPr>
                          <a:xfrm>
                            <a:off x="0" y="0"/>
                            <a:ext cx="3204210" cy="462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91440" y="45720"/>
                            <a:ext cx="302133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6">
                          <w:txbxContent>
                            <w:p w14:paraId="74FEB4B0" w14:textId="15744B3E" w:rsidR="000D1350" w:rsidRPr="008D4DBB" w:rsidRDefault="000D1350" w:rsidP="00A174A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8D4DBB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Question: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does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Sound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Testing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guarantee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process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selecting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winning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quiz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answer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is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truly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174A7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</w:rPr>
                                <w:t>random??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Pr="008D4DBB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22F6AB74" w14:textId="31B45041" w:rsidR="000D1350" w:rsidRPr="00961882" w:rsidRDefault="000D1350" w:rsidP="00FE11B6">
                              <w:pPr>
                                <w:jc w:val="both"/>
                                <w:rPr>
                                  <w:rFonts w:ascii="Arial" w:hAnsi="Arial" w:cs="Arial"/>
                                </w:rPr>
                              </w:pPr>
                              <w:r w:rsidRPr="00E86C40"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  <w:t>Answer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/>
                                </w:rPr>
                                <w:t>: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  Nothing is more random than the efforts of young Mr. Adam Liu, as he extracts the fortunate entry from among the collected wisdom of our readers.</w:t>
                              </w:r>
                            </w:p>
                            <w:p w14:paraId="4C8B9C44" w14:textId="77777777" w:rsidR="000D1350" w:rsidRDefault="000D1350" w:rsidP="0041173F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  <w:p w14:paraId="4F3D7EBC" w14:textId="32343F07" w:rsidR="000D1350" w:rsidRPr="00CF64B0" w:rsidRDefault="000D1350" w:rsidP="0041173F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  <w:p w14:paraId="0533D2CF" w14:textId="77777777" w:rsidR="000D1350" w:rsidRPr="00E838A3" w:rsidRDefault="000D1350" w:rsidP="00CF64B0">
                              <w:pPr>
                                <w:spacing w:after="0"/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91440" y="746760"/>
                            <a:ext cx="302133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91440" y="1574800"/>
                            <a:ext cx="17081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91440" y="1877060"/>
                            <a:ext cx="17081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91440" y="2179320"/>
                            <a:ext cx="170815" cy="17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6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072" style="position:absolute;margin-left:36pt;margin-top:86.55pt;width:252.3pt;height:364.1pt;z-index:251795536;mso-position-horizontal-relative:page;mso-position-vertical-relative:page" coordsize="3204210,46240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" mv:complextextbox="1">
                <v:shape id="Text Box 313" o:spid="_x0000_s1073" type="#_x0000_t202" style="position:absolute;width:3204210;height:4624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kA0xAAA&#10;ANwAAAAPAAAAZHJzL2Rvd25yZXYueG1sRI9Pi8IwFMTvgt8hPMGbpq6wW6pRdNFlDy7+PXh8NM+2&#10;2LyUJtrutzeC4HGYmd8w03lrSnGn2hWWFYyGEQji1OqCMwWn43oQg3AeWWNpmRT8k4P5rNuZYqJt&#10;w3u6H3wmAoRdggpy76tESpfmZNANbUUcvIutDfog60zqGpsAN6X8iKJPabDgsJBjRd85pdfDzSig&#10;TWuOf/HXym+Xl5/oHO+ajc6U6vfaxQSEp9a/w6/2r1YwHo3heSYcATl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5ANMQAAADcAAAADwAAAAAAAAAAAAAAAACXAgAAZHJzL2Rv&#10;d25yZXYueG1sUEsFBgAAAAAEAAQA9QAAAIgDAAAAAA==&#10;" mv:complextextbox="1" filled="f" stroked="f"/>
                <v:shape id="Text Box 238" o:spid="_x0000_s1074" type="#_x0000_t202" style="position:absolute;left:91440;top:45720;width:3021330;height:702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fYo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H2KMEAAADcAAAADwAAAAAAAAAAAAAAAACXAgAAZHJzL2Rvd25y&#10;ZXYueG1sUEsFBgAAAAAEAAQA9QAAAIUDAAAAAA==&#10;" filled="f" stroked="f">
                  <v:textbox style="mso-next-textbox:#Text Box 240" inset="0,0,0,0">
                    <w:txbxContent>
                      <w:p w14:paraId="74FEB4B0" w14:textId="15744B3E" w:rsidR="000D1350" w:rsidRPr="008D4DBB" w:rsidRDefault="000D1350" w:rsidP="00A174A7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8D4DBB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Question: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How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does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Sound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Testing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guarantee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process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for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selecting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winning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quiz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answer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is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truly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 w:rsidRPr="00A174A7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random??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  <w:r w:rsidRPr="008D4DBB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br/>
                        </w:r>
                      </w:p>
                      <w:p w14:paraId="22F6AB74" w14:textId="31B45041" w:rsidR="000D1350" w:rsidRPr="00961882" w:rsidRDefault="000D1350" w:rsidP="00FE11B6">
                        <w:pPr>
                          <w:jc w:val="both"/>
                          <w:rPr>
                            <w:rFonts w:ascii="Arial" w:hAnsi="Arial" w:cs="Arial"/>
                          </w:rPr>
                        </w:pPr>
                        <w:r w:rsidRPr="00E86C40">
                          <w:rPr>
                            <w:rFonts w:ascii="Arial" w:hAnsi="Arial" w:cs="Arial"/>
                            <w:b/>
                            <w:color w:val="000000"/>
                          </w:rPr>
                          <w:t>Answer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</w:rPr>
                          <w:t>: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  Nothing is more random than the efforts of young Mr. Adam Liu, as he extracts the fortunate entry from among the collected wisdom of our readers.</w:t>
                        </w:r>
                      </w:p>
                      <w:p w14:paraId="4C8B9C44" w14:textId="77777777" w:rsidR="000D1350" w:rsidRDefault="000D1350" w:rsidP="0041173F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</w:p>
                      <w:p w14:paraId="4F3D7EBC" w14:textId="32343F07" w:rsidR="000D1350" w:rsidRPr="00CF64B0" w:rsidRDefault="000D1350" w:rsidP="0041173F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</w:p>
                      <w:p w14:paraId="0533D2CF" w14:textId="77777777" w:rsidR="000D1350" w:rsidRPr="00E838A3" w:rsidRDefault="000D1350" w:rsidP="00CF64B0">
                        <w:pPr>
                          <w:spacing w:after="0"/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</w:p>
                    </w:txbxContent>
                  </v:textbox>
                </v:shape>
                <v:shape id="Text Box 240" o:spid="_x0000_s1075" type="#_x0000_t202" style="position:absolute;left:91440;top:746760;width:3021330;height:829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kYlTwQAA&#10;ANwAAAAPAAAAZHJzL2Rvd25yZXYueG1sRE9Ni8IwEL0v+B/CCN7WVBF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JGJU8EAAADcAAAADwAAAAAAAAAAAAAAAACXAgAAZHJzL2Rvd25y&#10;ZXYueG1sUEsFBgAAAAAEAAQA9QAAAIUDAAAAAA==&#10;" filled="f" stroked="f">
                  <v:textbox style="mso-next-textbox:#Text Box 241" inset="0,0,0,0">
                    <w:txbxContent/>
                  </v:textbox>
                </v:shape>
                <v:shape id="Text Box 241" o:spid="_x0000_s1076" type="#_x0000_t202" style="position:absolute;left:91440;top:1574800;width:170815;height:303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SzI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0syMQAAADcAAAADwAAAAAAAAAAAAAAAACXAgAAZHJzL2Rv&#10;d25yZXYueG1sUEsFBgAAAAAEAAQA9QAAAIgDAAAAAA==&#10;" filled="f" stroked="f">
                  <v:textbox style="mso-next-textbox:#Text Box 243" inset="0,0,0,0">
                    <w:txbxContent/>
                  </v:textbox>
                </v:shape>
                <v:shape id="Text Box 243" o:spid="_x0000_s1077" type="#_x0000_t202" style="position:absolute;left:91440;top:1877060;width:170815;height:303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<v:textbox style="mso-next-textbox:#Text Box 245" inset="0,0,0,0">
                    <w:txbxContent/>
                  </v:textbox>
                </v:shape>
                <v:shape id="Text Box 245" o:spid="_x0000_s1078" type="#_x0000_t202" style="position:absolute;left:91440;top:2179320;width:170815;height:176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E15D4">
        <w:rPr>
          <w:noProof/>
        </w:rPr>
        <mc:AlternateContent>
          <mc:Choice Requires="wps">
            <w:drawing>
              <wp:anchor distT="0" distB="0" distL="114300" distR="114300" simplePos="0" relativeHeight="251751504" behindDoc="0" locked="0" layoutInCell="1" allowOverlap="1" wp14:anchorId="1BD50253" wp14:editId="39AFE16A">
                <wp:simplePos x="0" y="0"/>
                <wp:positionH relativeFrom="page">
                  <wp:posOffset>3903980</wp:posOffset>
                </wp:positionH>
                <wp:positionV relativeFrom="page">
                  <wp:posOffset>679450</wp:posOffset>
                </wp:positionV>
                <wp:extent cx="58420" cy="5645150"/>
                <wp:effectExtent l="0" t="0" r="43180" b="19050"/>
                <wp:wrapNone/>
                <wp:docPr id="180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420" cy="56451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flip:x y;z-index:25175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7.4pt,53.5pt" to="312pt,4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" strokecolor="#416ca7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1" relativeHeight="251754576" behindDoc="0" locked="0" layoutInCell="1" allowOverlap="1" wp14:anchorId="1C85893E" wp14:editId="2B67603F">
                <wp:simplePos x="3964305" y="1127125"/>
                <wp:positionH relativeFrom="page">
                  <wp:posOffset>3964305</wp:posOffset>
                </wp:positionH>
                <wp:positionV relativeFrom="page">
                  <wp:posOffset>1127125</wp:posOffset>
                </wp:positionV>
                <wp:extent cx="3350895" cy="5513070"/>
                <wp:effectExtent l="0" t="0" r="0" b="0"/>
                <wp:wrapThrough wrapText="bothSides">
                  <wp:wrapPolygon edited="0">
                    <wp:start x="164" y="0"/>
                    <wp:lineTo x="164" y="21496"/>
                    <wp:lineTo x="21285" y="21496"/>
                    <wp:lineTo x="21285" y="0"/>
                    <wp:lineTo x="164" y="0"/>
                  </wp:wrapPolygon>
                </wp:wrapThrough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0895" cy="5513070"/>
                          <a:chOff x="0" y="0"/>
                          <a:chExt cx="3350895" cy="55130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8" name="Text Box 308"/>
                        <wps:cNvSpPr txBox="1"/>
                        <wps:spPr>
                          <a:xfrm>
                            <a:off x="0" y="0"/>
                            <a:ext cx="3350895" cy="551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/>
                        <wps:spPr>
                          <a:xfrm>
                            <a:off x="91440" y="45720"/>
                            <a:ext cx="316801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7">
                          <w:txbxContent>
                            <w:p w14:paraId="7936E211" w14:textId="57FA8C8B" w:rsidR="000D1350" w:rsidRDefault="000D1350" w:rsidP="001D2FD3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Last month’s </w:t>
                              </w:r>
                              <w:r>
                                <w:rPr>
                                  <w:rFonts w:ascii="Arial" w:eastAsia="Times New Roman" w:hAnsi="Arial" w:cs="Arial"/>
                                  <w:b/>
                                  <w:i/>
                                </w:rPr>
                                <w:t xml:space="preserve">Tribune 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noted a disturbing fuel terminal practice called “Pinning the Legs” (of a floating roof.) Our tank-cleaning friends have been asked to work in fatal levels of gasoline vapor, and only supplied-air gear would keep them alive. (Of course, we ship-repair people religiously avoid any hint of such danger.)</w:t>
                              </w:r>
                            </w:p>
                            <w:p w14:paraId="35A1ECAB" w14:textId="6B6F5AEB" w:rsidR="000D1350" w:rsidRDefault="000D1350" w:rsidP="001D2FD3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</w:rPr>
                                <w:t>As promised, here is an update on the progress of this project: "As of Sept. 30, t</w:t>
                              </w:r>
                              <w:r w:rsidRPr="001D2FD3">
                                <w:rPr>
                                  <w:rFonts w:ascii="Arial" w:eastAsia="Times New Roman" w:hAnsi="Arial" w:cs="Arial"/>
                                </w:rPr>
                                <w:t>he leg pin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ning project has been delayed. </w:t>
                              </w:r>
                              <w:r w:rsidRPr="001D2FD3">
                                <w:rPr>
                                  <w:rFonts w:ascii="Arial" w:eastAsia="Times New Roman" w:hAnsi="Arial" w:cs="Arial"/>
                                </w:rPr>
                                <w:t xml:space="preserve">IDLH conditions 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still exist inside Tank# 6. </w:t>
                              </w:r>
                              <w:r w:rsidRPr="001D2FD3">
                                <w:rPr>
                                  <w:rFonts w:ascii="Arial" w:eastAsia="Times New Roman" w:hAnsi="Arial" w:cs="Arial"/>
                                </w:rPr>
                                <w:t xml:space="preserve">Right now the tank atmosphere is 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 xml:space="preserve">above the UEL. </w:t>
                              </w:r>
                              <w:r w:rsidRPr="001D2FD3">
                                <w:rPr>
                                  <w:rFonts w:ascii="Arial" w:eastAsia="Times New Roman" w:hAnsi="Arial" w:cs="Arial"/>
                                </w:rPr>
                                <w:t>We plan on venting the space until accept</w:t>
                              </w:r>
                              <w:r>
                                <w:rPr>
                                  <w:rFonts w:ascii="Arial" w:eastAsia="Times New Roman" w:hAnsi="Arial" w:cs="Arial"/>
                                </w:rPr>
                                <w:t>able entry conditions are met."</w:t>
                              </w:r>
                              <w:r w:rsidRPr="001D2FD3">
                                <w:rPr>
                                  <w:rFonts w:ascii="Arial" w:eastAsia="Times New Roman" w:hAnsi="Arial" w:cs="Arial"/>
                                </w:rPr>
                                <w:t xml:space="preserve"> </w:t>
                              </w:r>
                            </w:p>
                            <w:p w14:paraId="0EE4D8B1" w14:textId="2454EF08" w:rsidR="000D1350" w:rsidRDefault="000D1350" w:rsidP="001D2FD3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</w:rPr>
                                <w:t>Serious ventilation will be required.  But, as we say in the shipyards, “Air is cheap!”</w:t>
                              </w:r>
                            </w:p>
                            <w:p w14:paraId="4AC114BE" w14:textId="77777777" w:rsidR="000D1350" w:rsidRPr="001D2FD3" w:rsidRDefault="000D1350" w:rsidP="001D2FD3">
                              <w:pPr>
                                <w:jc w:val="both"/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  <w:p w14:paraId="09347C6F" w14:textId="58FCAA7E" w:rsidR="000D1350" w:rsidRPr="006B101D" w:rsidRDefault="000D1350" w:rsidP="00806848">
                              <w:pPr>
                                <w:spacing w:after="0"/>
                                <w:jc w:val="both"/>
                                <w:rPr>
                                  <w:rFonts w:ascii="Arial" w:eastAsia="Times New Roman" w:hAnsi="Arial" w:cs="Times New Roman"/>
                                </w:rPr>
                              </w:pPr>
                              <w:r>
                                <w:rPr>
                                  <w:rFonts w:ascii="Arial" w:eastAsia="Times New Roman" w:hAnsi="Arial" w:cs="Times New Roman"/>
                                  <w:noProof/>
                                </w:rPr>
                                <w:drawing>
                                  <wp:inline distT="0" distB="0" distL="0" distR="0" wp14:anchorId="756F6088" wp14:editId="4AF487E4">
                                    <wp:extent cx="3168015" cy="2383601"/>
                                    <wp:effectExtent l="0" t="0" r="6985" b="4445"/>
                                    <wp:docPr id="2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68015" cy="23836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91440" y="1399540"/>
                            <a:ext cx="316801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91440" y="2451100"/>
                            <a:ext cx="316801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079" style="position:absolute;margin-left:312.15pt;margin-top:88.75pt;width:263.85pt;height:434.1pt;z-index:251754576;mso-position-horizontal-relative:page;mso-position-vertical-relative:page" coordsize="3350895,55130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" mv:complextextbox="1">
                <v:shape id="Text Box 308" o:spid="_x0000_s1080" type="#_x0000_t202" style="position:absolute;width:3350895;height:55130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E0SYwQAA&#10;ANwAAAAPAAAAZHJzL2Rvd25yZXYueG1sRE/Pa8IwFL4L/g/hCd40UUFLZxSVbXhQtukOOz6aZ1ts&#10;XkqT2frfm4Pg8eP7vVx3thI3anzpWMNkrEAQZ86UnGv4PX+MEhA+IBusHJOGO3lYr/q9JabGtfxD&#10;t1PIRQxhn6KGIoQ6ldJnBVn0Y1cTR+7iGoshwiaXpsE2httKTpWaS4slx4YCa9oVlF1P/1YDHTp7&#10;PiaL9/C1vXyqv+S7PZhc6+Gg27yBCNSFl/jp3hsNMxXXxjPxCM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NEmMEAAADcAAAADwAAAAAAAAAAAAAAAACXAgAAZHJzL2Rvd25y&#10;ZXYueG1sUEsFBgAAAAAEAAQA9QAAAIUDAAAAAA==&#10;" mv:complextextbox="1" filled="f" stroked="f"/>
                <v:shape id="Text Box 234" o:spid="_x0000_s1081" type="#_x0000_t202" style="position:absolute;left:91440;top:45720;width:3168015;height:1355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w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wtxgAAANwAAAAPAAAAAAAAAAAAAAAAAJcCAABkcnMv&#10;ZG93bnJldi54bWxQSwUGAAAAAAQABAD1AAAAigMAAAAA&#10;" filled="f" stroked="f">
                  <v:textbox style="mso-next-textbox:#Text Box 235" inset="0,0,0,0">
                    <w:txbxContent>
                      <w:p w14:paraId="7936E211" w14:textId="57FA8C8B" w:rsidR="000D1350" w:rsidRDefault="000D1350" w:rsidP="001D2FD3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</w:rPr>
                          <w:t xml:space="preserve">Last month’s </w:t>
                        </w:r>
                        <w:r>
                          <w:rPr>
                            <w:rFonts w:ascii="Arial" w:eastAsia="Times New Roman" w:hAnsi="Arial" w:cs="Arial"/>
                            <w:b/>
                            <w:i/>
                          </w:rPr>
                          <w:t xml:space="preserve">Tribune 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noted a disturbing fuel terminal practice called “Pinning the Legs” (of a floating roof.) Our tank-cleaning friends have been asked to work in fatal levels of gasoline vapor, and only supplied-air gear would keep them alive. (Of course, we ship-repair people religiously avoid any hint of such danger.)</w:t>
                        </w:r>
                      </w:p>
                      <w:p w14:paraId="35A1ECAB" w14:textId="6B6F5AEB" w:rsidR="000D1350" w:rsidRDefault="000D1350" w:rsidP="001D2FD3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</w:rPr>
                          <w:t>As promised, here is an update on the progress of this project: "As of Sept. 30, t</w:t>
                        </w:r>
                        <w:r w:rsidRPr="001D2FD3">
                          <w:rPr>
                            <w:rFonts w:ascii="Arial" w:eastAsia="Times New Roman" w:hAnsi="Arial" w:cs="Arial"/>
                          </w:rPr>
                          <w:t>he leg pin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ning project has been delayed. </w:t>
                        </w:r>
                        <w:r w:rsidRPr="001D2FD3">
                          <w:rPr>
                            <w:rFonts w:ascii="Arial" w:eastAsia="Times New Roman" w:hAnsi="Arial" w:cs="Arial"/>
                          </w:rPr>
                          <w:t xml:space="preserve">IDLH conditions 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still exist inside Tank# 6. </w:t>
                        </w:r>
                        <w:r w:rsidRPr="001D2FD3">
                          <w:rPr>
                            <w:rFonts w:ascii="Arial" w:eastAsia="Times New Roman" w:hAnsi="Arial" w:cs="Arial"/>
                          </w:rPr>
                          <w:t xml:space="preserve">Right now the tank atmosphere is 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 xml:space="preserve">above the UEL. </w:t>
                        </w:r>
                        <w:r w:rsidRPr="001D2FD3">
                          <w:rPr>
                            <w:rFonts w:ascii="Arial" w:eastAsia="Times New Roman" w:hAnsi="Arial" w:cs="Arial"/>
                          </w:rPr>
                          <w:t>We plan on venting the space until accept</w:t>
                        </w:r>
                        <w:r>
                          <w:rPr>
                            <w:rFonts w:ascii="Arial" w:eastAsia="Times New Roman" w:hAnsi="Arial" w:cs="Arial"/>
                          </w:rPr>
                          <w:t>able entry conditions are met."</w:t>
                        </w:r>
                        <w:r w:rsidRPr="001D2FD3">
                          <w:rPr>
                            <w:rFonts w:ascii="Arial" w:eastAsia="Times New Roman" w:hAnsi="Arial" w:cs="Arial"/>
                          </w:rPr>
                          <w:t xml:space="preserve"> </w:t>
                        </w:r>
                      </w:p>
                      <w:p w14:paraId="0EE4D8B1" w14:textId="2454EF08" w:rsidR="000D1350" w:rsidRDefault="000D1350" w:rsidP="001D2FD3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</w:rPr>
                          <w:t>Serious ventilation will be required.  But, as we say in the shipyards, “Air is cheap!”</w:t>
                        </w:r>
                      </w:p>
                      <w:p w14:paraId="4AC114BE" w14:textId="77777777" w:rsidR="000D1350" w:rsidRPr="001D2FD3" w:rsidRDefault="000D1350" w:rsidP="001D2FD3">
                        <w:pPr>
                          <w:jc w:val="both"/>
                          <w:rPr>
                            <w:rFonts w:ascii="Arial" w:eastAsia="Times New Roman" w:hAnsi="Arial" w:cs="Arial"/>
                          </w:rPr>
                        </w:pPr>
                      </w:p>
                      <w:p w14:paraId="09347C6F" w14:textId="58FCAA7E" w:rsidR="000D1350" w:rsidRPr="006B101D" w:rsidRDefault="000D1350" w:rsidP="00806848">
                        <w:pPr>
                          <w:spacing w:after="0"/>
                          <w:jc w:val="both"/>
                          <w:rPr>
                            <w:rFonts w:ascii="Arial" w:eastAsia="Times New Roman" w:hAnsi="Arial" w:cs="Times New Roman"/>
                          </w:rPr>
                        </w:pPr>
                        <w:r>
                          <w:rPr>
                            <w:rFonts w:ascii="Arial" w:eastAsia="Times New Roman" w:hAnsi="Arial" w:cs="Times New Roman"/>
                            <w:noProof/>
                          </w:rPr>
                          <w:drawing>
                            <wp:inline distT="0" distB="0" distL="0" distR="0" wp14:anchorId="756F6088" wp14:editId="4AF487E4">
                              <wp:extent cx="3168015" cy="2383601"/>
                              <wp:effectExtent l="0" t="0" r="6985" b="4445"/>
                              <wp:docPr id="2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68015" cy="23836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35" o:spid="_x0000_s1082" type="#_x0000_t202" style="position:absolute;left:91440;top:1399540;width:3168015;height:1052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Fm2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4Fm2xgAAANwAAAAPAAAAAAAAAAAAAAAAAJcCAABkcnMv&#10;ZG93bnJldi54bWxQSwUGAAAAAAQABAD1AAAAigMAAAAA&#10;" filled="f" stroked="f">
                  <v:textbox style="mso-next-textbox:#Text Box 236" inset="0,0,0,0">
                    <w:txbxContent/>
                  </v:textbox>
                </v:shape>
                <v:shape id="Text Box 236" o:spid="_x0000_s1083" type="#_x0000_t202" style="position:absolute;left:91440;top:2451100;width:3168015;height:303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sfB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yx8HFAAAA3A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06848">
        <w:rPr>
          <w:noProof/>
        </w:rPr>
        <mc:AlternateContent>
          <mc:Choice Requires="wps">
            <w:drawing>
              <wp:anchor distT="0" distB="0" distL="114300" distR="114300" simplePos="0" relativeHeight="251753552" behindDoc="0" locked="0" layoutInCell="1" allowOverlap="1" wp14:anchorId="6944C963" wp14:editId="37E42854">
                <wp:simplePos x="0" y="0"/>
                <wp:positionH relativeFrom="page">
                  <wp:posOffset>3903345</wp:posOffset>
                </wp:positionH>
                <wp:positionV relativeFrom="page">
                  <wp:posOffset>715645</wp:posOffset>
                </wp:positionV>
                <wp:extent cx="3410585" cy="411480"/>
                <wp:effectExtent l="0" t="0" r="18415" b="20320"/>
                <wp:wrapTight wrapText="bothSides">
                  <wp:wrapPolygon edited="0">
                    <wp:start x="0" y="0"/>
                    <wp:lineTo x="0" y="21333"/>
                    <wp:lineTo x="21556" y="21333"/>
                    <wp:lineTo x="21556" y="0"/>
                    <wp:lineTo x="0" y="0"/>
                  </wp:wrapPolygon>
                </wp:wrapTight>
                <wp:docPr id="30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058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CD7B9F" w14:textId="5D226AB3" w:rsidR="000D1350" w:rsidRPr="00AD3D38" w:rsidRDefault="000D1350" w:rsidP="00111730">
                            <w:pPr>
                              <w:pStyle w:val="Heading1"/>
                              <w:rPr>
                                <w:rFonts w:ascii="Book Antiqua" w:hAnsi="Book Antiqu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ook Antiqua" w:eastAsia="Times New Roman" w:hAnsi="Book Antiqua" w:cs="Times New Roman"/>
                                <w:b/>
                                <w:sz w:val="44"/>
                                <w:szCs w:val="44"/>
                              </w:rPr>
                              <w:t>Pinning the Legs. Part 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84" type="#_x0000_t202" style="position:absolute;margin-left:307.35pt;margin-top:56.35pt;width:268.55pt;height:32.4pt;z-index:25175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" filled="f" stroked="f">
                <v:textbox inset="0,0,0,0">
                  <w:txbxContent>
                    <w:p w14:paraId="7CCD7B9F" w14:textId="5D226AB3" w:rsidR="000D1350" w:rsidRPr="00AD3D38" w:rsidRDefault="000D1350" w:rsidP="00111730">
                      <w:pPr>
                        <w:pStyle w:val="Heading1"/>
                        <w:rPr>
                          <w:rFonts w:ascii="Book Antiqua" w:hAnsi="Book Antiqu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Book Antiqua" w:eastAsia="Times New Roman" w:hAnsi="Book Antiqua" w:cs="Times New Roman"/>
                          <w:b/>
                          <w:sz w:val="44"/>
                          <w:szCs w:val="44"/>
                        </w:rPr>
                        <w:t>Pinning the Legs. Part II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901EE">
        <w:rPr>
          <w:noProof/>
        </w:rPr>
        <mc:AlternateContent>
          <mc:Choice Requires="wps">
            <w:drawing>
              <wp:anchor distT="0" distB="0" distL="114300" distR="114300" simplePos="0" relativeHeight="251697232" behindDoc="0" locked="0" layoutInCell="1" allowOverlap="1" wp14:anchorId="777B4A6B" wp14:editId="46EBF761">
                <wp:simplePos x="0" y="0"/>
                <wp:positionH relativeFrom="page">
                  <wp:posOffset>483870</wp:posOffset>
                </wp:positionH>
                <wp:positionV relativeFrom="page">
                  <wp:posOffset>790575</wp:posOffset>
                </wp:positionV>
                <wp:extent cx="3419475" cy="401320"/>
                <wp:effectExtent l="0" t="0" r="9525" b="5080"/>
                <wp:wrapTight wrapText="bothSides">
                  <wp:wrapPolygon edited="0">
                    <wp:start x="0" y="0"/>
                    <wp:lineTo x="0" y="20506"/>
                    <wp:lineTo x="21500" y="20506"/>
                    <wp:lineTo x="21500" y="0"/>
                    <wp:lineTo x="0" y="0"/>
                  </wp:wrapPolygon>
                </wp:wrapTight>
                <wp:docPr id="272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AEC30" w14:textId="77777777" w:rsidR="000D1350" w:rsidRPr="006D6E53" w:rsidRDefault="000D1350" w:rsidP="00EB6727">
                            <w:pPr>
                              <w:pStyle w:val="Heading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Ask a Chemist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8.1pt;margin-top:62.25pt;width:269.25pt;height:31.6pt;z-index:25169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" filled="f" stroked="f">
                <v:textbox inset="0,0,0,0">
                  <w:txbxContent>
                    <w:p w14:paraId="628AEC30" w14:textId="77777777" w:rsidR="000D1350" w:rsidRPr="006D6E53" w:rsidRDefault="000D1350" w:rsidP="00EB6727">
                      <w:pPr>
                        <w:pStyle w:val="Heading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Ask a Chemist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527FC0E6" w14:textId="71FB40BF" w:rsidR="006C60CD" w:rsidRPr="006C60CD" w:rsidRDefault="006C60CD" w:rsidP="006C60CD"/>
    <w:p w14:paraId="0A1815D1" w14:textId="0E5BA218" w:rsidR="006C60CD" w:rsidRPr="006C60CD" w:rsidRDefault="006C60CD" w:rsidP="006C60CD"/>
    <w:p w14:paraId="5909B9BB" w14:textId="7AA66456" w:rsidR="006C60CD" w:rsidRPr="006C60CD" w:rsidRDefault="006C60CD" w:rsidP="006C60CD"/>
    <w:p w14:paraId="65272DB9" w14:textId="0388ACE4" w:rsidR="006C60CD" w:rsidRPr="006C60CD" w:rsidRDefault="00470B78" w:rsidP="006C60CD">
      <w:r>
        <w:rPr>
          <w:noProof/>
        </w:rPr>
        <mc:AlternateContent>
          <mc:Choice Requires="wps">
            <w:drawing>
              <wp:anchor distT="0" distB="0" distL="114300" distR="114300" simplePos="0" relativeHeight="251790416" behindDoc="0" locked="1" layoutInCell="1" allowOverlap="1" wp14:anchorId="4D222384" wp14:editId="65973524">
                <wp:simplePos x="0" y="0"/>
                <wp:positionH relativeFrom="page">
                  <wp:posOffset>470535</wp:posOffset>
                </wp:positionH>
                <wp:positionV relativeFrom="page">
                  <wp:posOffset>6375400</wp:posOffset>
                </wp:positionV>
                <wp:extent cx="6831330" cy="2997200"/>
                <wp:effectExtent l="0" t="0" r="0" b="0"/>
                <wp:wrapTight wrapText="bothSides">
                  <wp:wrapPolygon edited="0">
                    <wp:start x="0" y="0"/>
                    <wp:lineTo x="0" y="21417"/>
                    <wp:lineTo x="21443" y="21417"/>
                    <wp:lineTo x="21443" y="0"/>
                    <wp:lineTo x="0" y="0"/>
                  </wp:wrapPolygon>
                </wp:wrapTight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29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530D" w14:textId="77777777" w:rsidR="000D1350" w:rsidRDefault="000D1350" w:rsidP="00A1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759A3">
                              <w:rPr>
                                <w:rFonts w:ascii="Arial" w:hAnsi="Arial" w:cs="Arial"/>
                              </w:rPr>
                              <w:t>Congrats 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Glenn Dudley </w:t>
                            </w:r>
                            <w:r>
                              <w:rPr>
                                <w:rFonts w:ascii="Arial" w:hAnsi="Arial" w:cs="Arial"/>
                              </w:rPr>
                              <w:t>of</w:t>
                            </w:r>
                            <w:r w:rsidRPr="006759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Gambol Marine:</w:t>
                            </w:r>
                            <w:r w:rsidRPr="006759A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Winner of September’s </w:t>
                            </w:r>
                            <w:r w:rsidRPr="006759A3">
                              <w:rPr>
                                <w:rFonts w:ascii="Arial" w:hAnsi="Arial" w:cs="Arial"/>
                              </w:rPr>
                              <w:t>quiz and a $25 gift card!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  <w:t>September’s Question</w:t>
                            </w:r>
                            <w:r w:rsidRPr="006759A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Pr="006759A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Pr="006759A3">
                              <w:rPr>
                                <w:rFonts w:ascii="Arial" w:hAnsi="Arial" w:cs="Arial"/>
                                <w:b/>
                              </w:rPr>
                              <w:t>Q:</w:t>
                            </w:r>
                            <w:r w:rsidRPr="006759A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A vessel's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after below decks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stowage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got its name from 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"Quarantine Ships"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with sick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 xml:space="preserve">immigrant 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passengers 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imprisoned aft.</w:t>
                            </w:r>
                            <w:r w:rsidRPr="00961882">
                              <w:rPr>
                                <w:rFonts w:ascii="Arial" w:eastAsia="Times New Roman" w:hAnsi="Arial" w:cs="Arial"/>
                              </w:rPr>
                              <w:t xml:space="preserve"> What's the n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t>ame, and what's the connection?</w:t>
                            </w:r>
                            <w:r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Pr="0053135B">
                              <w:rPr>
                                <w:rFonts w:ascii="Arial" w:hAnsi="Arial" w:cs="Arial"/>
                                <w:b/>
                              </w:rPr>
                              <w:t>A:</w:t>
                            </w:r>
                            <w:r w:rsidRPr="0053135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>The most fearsome patients on the quarantine ship were the lepers, stowed below decks aft in what was known as the "Lazarette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 xml:space="preserve">"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 xml:space="preserve">The term, a biblical reference to Lazarus, still today means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>after, below-decks stowage on fishing, towboats and pleasure</w:t>
                            </w:r>
                            <w:r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>craft.</w:t>
                            </w:r>
                            <w:r>
                              <w:rPr>
                                <w:rFonts w:ascii="Arial" w:hAnsi="Arial" w:cs="Arial"/>
                              </w:rPr>
                              <w:t>”</w:t>
                            </w:r>
                          </w:p>
                          <w:p w14:paraId="2AF61283" w14:textId="77777777" w:rsidR="000D1350" w:rsidRDefault="000D1350" w:rsidP="00A1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6D7F2B" w14:textId="4235F49D" w:rsidR="000D1350" w:rsidRPr="00F723CD" w:rsidRDefault="000D1350" w:rsidP="00A11E4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106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October’s</w:t>
                            </w:r>
                            <w:r w:rsidRPr="003A57F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Question:</w:t>
                            </w:r>
                            <w:r w:rsidRPr="00F723C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>Many licensed crewmembers have been to the Fire</w:t>
                            </w:r>
                            <w:r>
                              <w:rPr>
                                <w:rFonts w:ascii="Arial" w:hAnsi="Arial" w:cs="Arial"/>
                              </w:rPr>
                              <w:t>-Fighting school in North Bend.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 xml:space="preserve"> Their fire-fighting gear, often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made 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 xml:space="preserve">of heavy canvas, has the same name as that black, residual fuel </w:t>
                            </w:r>
                            <w:r>
                              <w:rPr>
                                <w:rFonts w:ascii="Arial" w:hAnsi="Arial" w:cs="Arial"/>
                              </w:rPr>
                              <w:t>engineers use</w:t>
                            </w:r>
                            <w:r w:rsidRPr="00A20C87">
                              <w:rPr>
                                <w:rFonts w:ascii="Arial" w:hAnsi="Arial" w:cs="Arial"/>
                              </w:rPr>
                              <w:t xml:space="preserve"> to fire boilers and slow speed 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iesels. What is that term?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3A57F0">
                              <w:rPr>
                                <w:rFonts w:ascii="Arial" w:hAnsi="Arial" w:cs="Arial"/>
                                <w:b/>
                                <w:bCs/>
                                <w:color w:val="010600"/>
                              </w:rPr>
                              <w:t xml:space="preserve">Submit your answers </w:t>
                            </w:r>
                            <w:r w:rsidRPr="003A57F0">
                              <w:rPr>
                                <w:rFonts w:ascii="Arial" w:hAnsi="Arial" w:cs="Arial"/>
                                <w:bCs/>
                                <w:color w:val="010600"/>
                              </w:rPr>
                              <w:t xml:space="preserve">to </w:t>
                            </w:r>
                            <w:hyperlink r:id="rId21" w:history="1">
                              <w:r w:rsidRPr="003A57F0">
                                <w:rPr>
                                  <w:rFonts w:ascii="Arial" w:hAnsi="Arial" w:cs="Arial"/>
                                  <w:color w:val="209DC3"/>
                                </w:rPr>
                                <w:t>newsletter@soundtestinginc.com</w:t>
                              </w:r>
                            </w:hyperlink>
                            <w:r w:rsidRPr="003A57F0">
                              <w:rPr>
                                <w:rFonts w:ascii="Arial" w:hAnsi="Arial" w:cs="Arial"/>
                                <w:color w:val="010600"/>
                              </w:rPr>
                              <w:t xml:space="preserve"> before </w:t>
                            </w:r>
                            <w:r>
                              <w:rPr>
                                <w:rFonts w:ascii="Arial" w:hAnsi="Arial" w:cs="Arial"/>
                                <w:color w:val="010600"/>
                              </w:rPr>
                              <w:t>October</w:t>
                            </w:r>
                            <w:r w:rsidRPr="003A57F0">
                              <w:rPr>
                                <w:rFonts w:ascii="Arial" w:hAnsi="Arial" w:cs="Arial"/>
                                <w:color w:val="010600"/>
                              </w:rPr>
                              <w:t xml:space="preserve"> 25, 2015. All correct answers will be entered into a random drawing and one person will win a $25 gift card! One entry per person,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86" type="#_x0000_t202" style="position:absolute;margin-left:37.05pt;margin-top:502pt;width:537.9pt;height:236pt;z-index:25179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" mv:complextextbox="1" filled="f" stroked="f">
                <v:textbox inset="2emu">
                  <w:txbxContent>
                    <w:p w14:paraId="5BFE530D" w14:textId="77777777" w:rsidR="000D1350" w:rsidRDefault="000D1350" w:rsidP="00A11E4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759A3">
                        <w:rPr>
                          <w:rFonts w:ascii="Arial" w:hAnsi="Arial" w:cs="Arial"/>
                        </w:rPr>
                        <w:t>Congrats to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Glenn Dudley </w:t>
                      </w:r>
                      <w:r>
                        <w:rPr>
                          <w:rFonts w:ascii="Arial" w:hAnsi="Arial" w:cs="Arial"/>
                        </w:rPr>
                        <w:t>of</w:t>
                      </w:r>
                      <w:r w:rsidRPr="006759A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Gambol Marine:</w:t>
                      </w:r>
                      <w:r w:rsidRPr="006759A3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Winner of September’s </w:t>
                      </w:r>
                      <w:r w:rsidRPr="006759A3">
                        <w:rPr>
                          <w:rFonts w:ascii="Arial" w:hAnsi="Arial" w:cs="Arial"/>
                        </w:rPr>
                        <w:t>quiz and a $25 gift card!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br/>
                        <w:t>September’s Question</w:t>
                      </w:r>
                      <w:r w:rsidRPr="006759A3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Pr="006759A3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Pr="006759A3">
                        <w:rPr>
                          <w:rFonts w:ascii="Arial" w:hAnsi="Arial" w:cs="Arial"/>
                          <w:b/>
                        </w:rPr>
                        <w:t>Q:</w:t>
                      </w:r>
                      <w:r w:rsidRPr="006759A3">
                        <w:rPr>
                          <w:rFonts w:ascii="Arial" w:hAnsi="Arial" w:cs="Arial"/>
                        </w:rPr>
                        <w:t xml:space="preserve"> 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A vessel's </w:t>
                      </w:r>
                      <w:r>
                        <w:rPr>
                          <w:rFonts w:ascii="Arial" w:eastAsia="Times New Roman" w:hAnsi="Arial" w:cs="Arial"/>
                        </w:rPr>
                        <w:t>after below decks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>stowage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got its name from 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"Quarantine Ships" </w:t>
                      </w:r>
                      <w:r>
                        <w:rPr>
                          <w:rFonts w:ascii="Arial" w:eastAsia="Times New Roman" w:hAnsi="Arial" w:cs="Arial"/>
                        </w:rPr>
                        <w:t>with sick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</w:rPr>
                        <w:t xml:space="preserve">immigrant 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passengers </w:t>
                      </w:r>
                      <w:r>
                        <w:rPr>
                          <w:rFonts w:ascii="Arial" w:eastAsia="Times New Roman" w:hAnsi="Arial" w:cs="Arial"/>
                        </w:rPr>
                        <w:t>imprisoned aft.</w:t>
                      </w:r>
                      <w:r w:rsidRPr="00961882">
                        <w:rPr>
                          <w:rFonts w:ascii="Arial" w:eastAsia="Times New Roman" w:hAnsi="Arial" w:cs="Arial"/>
                        </w:rPr>
                        <w:t xml:space="preserve"> What's the n</w:t>
                      </w:r>
                      <w:r>
                        <w:rPr>
                          <w:rFonts w:ascii="Arial" w:eastAsia="Times New Roman" w:hAnsi="Arial" w:cs="Arial"/>
                        </w:rPr>
                        <w:t>ame, and what's the connection?</w:t>
                      </w:r>
                      <w:r>
                        <w:rPr>
                          <w:rFonts w:ascii="Arial" w:eastAsia="Times New Roman" w:hAnsi="Arial" w:cs="Arial"/>
                        </w:rPr>
                        <w:br/>
                      </w:r>
                      <w:r w:rsidRPr="0053135B">
                        <w:rPr>
                          <w:rFonts w:ascii="Arial" w:hAnsi="Arial" w:cs="Arial"/>
                          <w:b/>
                        </w:rPr>
                        <w:t>A:</w:t>
                      </w:r>
                      <w:r w:rsidRPr="0053135B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“</w:t>
                      </w:r>
                      <w:r w:rsidRPr="00A20C87">
                        <w:rPr>
                          <w:rFonts w:ascii="Arial" w:hAnsi="Arial" w:cs="Arial"/>
                        </w:rPr>
                        <w:t>The most fearsome patients on the quarantine ship were the lepers, stowed below decks aft in what was known as the "Lazarette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A20C87">
                        <w:rPr>
                          <w:rFonts w:ascii="Arial" w:hAnsi="Arial" w:cs="Arial"/>
                        </w:rPr>
                        <w:t xml:space="preserve">"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20C87">
                        <w:rPr>
                          <w:rFonts w:ascii="Arial" w:hAnsi="Arial" w:cs="Arial"/>
                        </w:rPr>
                        <w:t xml:space="preserve">The term, a biblical reference to Lazarus, still today means </w:t>
                      </w:r>
                      <w:r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A20C87">
                        <w:rPr>
                          <w:rFonts w:ascii="Arial" w:hAnsi="Arial" w:cs="Arial"/>
                        </w:rPr>
                        <w:t>after, below-decks stowage on fishing, towboats and pleasure</w:t>
                      </w:r>
                      <w:r>
                        <w:rPr>
                          <w:rFonts w:ascii="Arial" w:hAnsi="Arial" w:cs="Arial"/>
                        </w:rPr>
                        <w:t>-</w:t>
                      </w:r>
                      <w:r w:rsidRPr="00A20C87">
                        <w:rPr>
                          <w:rFonts w:ascii="Arial" w:hAnsi="Arial" w:cs="Arial"/>
                        </w:rPr>
                        <w:t>craft.</w:t>
                      </w:r>
                      <w:r>
                        <w:rPr>
                          <w:rFonts w:ascii="Arial" w:hAnsi="Arial" w:cs="Arial"/>
                        </w:rPr>
                        <w:t>”</w:t>
                      </w:r>
                    </w:p>
                    <w:p w14:paraId="2AF61283" w14:textId="77777777" w:rsidR="000D1350" w:rsidRDefault="000D1350" w:rsidP="00A11E4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E6D7F2B" w14:textId="4235F49D" w:rsidR="000D1350" w:rsidRPr="00F723CD" w:rsidRDefault="000D1350" w:rsidP="00A11E4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106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October’s</w:t>
                      </w:r>
                      <w:r w:rsidRPr="003A57F0">
                        <w:rPr>
                          <w:rFonts w:ascii="Arial" w:hAnsi="Arial" w:cs="Arial"/>
                          <w:b/>
                          <w:bCs/>
                        </w:rPr>
                        <w:t xml:space="preserve"> Question:</w:t>
                      </w:r>
                      <w:r w:rsidRPr="00F723C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A20C87">
                        <w:rPr>
                          <w:rFonts w:ascii="Arial" w:hAnsi="Arial" w:cs="Arial"/>
                        </w:rPr>
                        <w:t>Many licensed crewmembers have been to the Fire</w:t>
                      </w:r>
                      <w:r>
                        <w:rPr>
                          <w:rFonts w:ascii="Arial" w:hAnsi="Arial" w:cs="Arial"/>
                        </w:rPr>
                        <w:t>-Fighting school in North Bend.</w:t>
                      </w:r>
                      <w:r w:rsidRPr="00A20C87">
                        <w:rPr>
                          <w:rFonts w:ascii="Arial" w:hAnsi="Arial" w:cs="Arial"/>
                        </w:rPr>
                        <w:t xml:space="preserve"> Their fire-fighting gear, often </w:t>
                      </w:r>
                      <w:r>
                        <w:rPr>
                          <w:rFonts w:ascii="Arial" w:hAnsi="Arial" w:cs="Arial"/>
                        </w:rPr>
                        <w:t xml:space="preserve">made </w:t>
                      </w:r>
                      <w:r w:rsidRPr="00A20C87">
                        <w:rPr>
                          <w:rFonts w:ascii="Arial" w:hAnsi="Arial" w:cs="Arial"/>
                        </w:rPr>
                        <w:t xml:space="preserve">of heavy canvas, has the same name as that black, residual fuel </w:t>
                      </w:r>
                      <w:r>
                        <w:rPr>
                          <w:rFonts w:ascii="Arial" w:hAnsi="Arial" w:cs="Arial"/>
                        </w:rPr>
                        <w:t>engineers use</w:t>
                      </w:r>
                      <w:r w:rsidRPr="00A20C87">
                        <w:rPr>
                          <w:rFonts w:ascii="Arial" w:hAnsi="Arial" w:cs="Arial"/>
                        </w:rPr>
                        <w:t xml:space="preserve"> to fire boilers and slow speed d</w:t>
                      </w:r>
                      <w:r>
                        <w:rPr>
                          <w:rFonts w:ascii="Arial" w:hAnsi="Arial" w:cs="Arial"/>
                        </w:rPr>
                        <w:t xml:space="preserve">iesels. What is that term?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3A57F0">
                        <w:rPr>
                          <w:rFonts w:ascii="Arial" w:hAnsi="Arial" w:cs="Arial"/>
                          <w:b/>
                          <w:bCs/>
                          <w:color w:val="010600"/>
                        </w:rPr>
                        <w:t xml:space="preserve">Submit your answers </w:t>
                      </w:r>
                      <w:r w:rsidRPr="003A57F0">
                        <w:rPr>
                          <w:rFonts w:ascii="Arial" w:hAnsi="Arial" w:cs="Arial"/>
                          <w:bCs/>
                          <w:color w:val="010600"/>
                        </w:rPr>
                        <w:t xml:space="preserve">to </w:t>
                      </w:r>
                      <w:hyperlink r:id="rId22" w:history="1">
                        <w:r w:rsidRPr="003A57F0">
                          <w:rPr>
                            <w:rFonts w:ascii="Arial" w:hAnsi="Arial" w:cs="Arial"/>
                            <w:color w:val="209DC3"/>
                          </w:rPr>
                          <w:t>newsletter@soundtestinginc.com</w:t>
                        </w:r>
                      </w:hyperlink>
                      <w:r w:rsidRPr="003A57F0">
                        <w:rPr>
                          <w:rFonts w:ascii="Arial" w:hAnsi="Arial" w:cs="Arial"/>
                          <w:color w:val="010600"/>
                        </w:rPr>
                        <w:t xml:space="preserve"> before </w:t>
                      </w:r>
                      <w:r>
                        <w:rPr>
                          <w:rFonts w:ascii="Arial" w:hAnsi="Arial" w:cs="Arial"/>
                          <w:color w:val="010600"/>
                        </w:rPr>
                        <w:t>October</w:t>
                      </w:r>
                      <w:r w:rsidRPr="003A57F0">
                        <w:rPr>
                          <w:rFonts w:ascii="Arial" w:hAnsi="Arial" w:cs="Arial"/>
                          <w:color w:val="010600"/>
                        </w:rPr>
                        <w:t xml:space="preserve"> 25, 2015. All correct answers will be entered into a random drawing and one person will win a $25 gift card! One entry per person, please.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14:paraId="2B11F68A" w14:textId="61429AFD" w:rsidR="006C60CD" w:rsidRPr="006C60CD" w:rsidRDefault="00B5278B" w:rsidP="006C60CD">
      <w:r>
        <w:rPr>
          <w:noProof/>
        </w:rPr>
        <w:drawing>
          <wp:anchor distT="0" distB="0" distL="114300" distR="114300" simplePos="0" relativeHeight="251844688" behindDoc="0" locked="0" layoutInCell="1" allowOverlap="1" wp14:anchorId="110F8201" wp14:editId="74DEA2E8">
            <wp:simplePos x="0" y="0"/>
            <wp:positionH relativeFrom="page">
              <wp:posOffset>427990</wp:posOffset>
            </wp:positionH>
            <wp:positionV relativeFrom="page">
              <wp:posOffset>3147695</wp:posOffset>
            </wp:positionV>
            <wp:extent cx="3317875" cy="2487930"/>
            <wp:effectExtent l="8573" t="0" r="0" b="0"/>
            <wp:wrapThrough wrapText="bothSides">
              <wp:wrapPolygon edited="0">
                <wp:start x="21544" y="-74"/>
                <wp:lineTo x="213" y="-74"/>
                <wp:lineTo x="213" y="21316"/>
                <wp:lineTo x="21544" y="21316"/>
                <wp:lineTo x="21544" y="-74"/>
              </wp:wrapPolygon>
            </wp:wrapThrough>
            <wp:docPr id="251" name="Picture 251" descr="Macintosh HD:Users:amyliu:Desktop:IMG_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amyliu:Desktop:IMG_67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787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BC7EC" w14:textId="08E200BA" w:rsidR="006C60CD" w:rsidRPr="006C60CD" w:rsidRDefault="006C60CD" w:rsidP="006C60CD"/>
    <w:p w14:paraId="09A1A6FE" w14:textId="72CD0587" w:rsidR="006C60CD" w:rsidRPr="006C60CD" w:rsidRDefault="006C60CD" w:rsidP="006C60CD"/>
    <w:p w14:paraId="1990144D" w14:textId="3E5A0102" w:rsidR="006C60CD" w:rsidRPr="006C60CD" w:rsidRDefault="00A174A7" w:rsidP="006C60CD">
      <w:r>
        <w:rPr>
          <w:noProof/>
        </w:rPr>
        <w:drawing>
          <wp:anchor distT="0" distB="0" distL="114300" distR="114300" simplePos="0" relativeHeight="251843664" behindDoc="0" locked="0" layoutInCell="1" allowOverlap="1" wp14:anchorId="2EBEE9B1" wp14:editId="1C1C8FA6">
            <wp:simplePos x="0" y="0"/>
            <wp:positionH relativeFrom="page">
              <wp:posOffset>4029710</wp:posOffset>
            </wp:positionH>
            <wp:positionV relativeFrom="page">
              <wp:posOffset>3806190</wp:posOffset>
            </wp:positionV>
            <wp:extent cx="3260725" cy="2446020"/>
            <wp:effectExtent l="0" t="0" r="0" b="0"/>
            <wp:wrapThrough wrapText="bothSides">
              <wp:wrapPolygon edited="0">
                <wp:start x="0" y="0"/>
                <wp:lineTo x="0" y="21308"/>
                <wp:lineTo x="21369" y="21308"/>
                <wp:lineTo x="21369" y="0"/>
                <wp:lineTo x="0" y="0"/>
              </wp:wrapPolygon>
            </wp:wrapThrough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78006" w14:textId="77777777" w:rsidR="006C60CD" w:rsidRPr="006C60CD" w:rsidRDefault="006C60CD" w:rsidP="006C60CD"/>
    <w:p w14:paraId="68A74CE7" w14:textId="4587DAC0" w:rsidR="006C60CD" w:rsidRPr="006C60CD" w:rsidRDefault="006C60CD" w:rsidP="006C60CD"/>
    <w:p w14:paraId="753E3B3E" w14:textId="77777777" w:rsidR="006C60CD" w:rsidRPr="006C60CD" w:rsidRDefault="006C60CD" w:rsidP="006C60CD"/>
    <w:p w14:paraId="6F73A6FE" w14:textId="07DFD185" w:rsidR="006C60CD" w:rsidRPr="006C60CD" w:rsidRDefault="00CD57B2" w:rsidP="006C60CD">
      <w:r>
        <w:rPr>
          <w:noProof/>
        </w:rPr>
        <mc:AlternateContent>
          <mc:Choice Requires="wps">
            <w:drawing>
              <wp:anchor distT="0" distB="0" distL="114300" distR="114300" simplePos="0" relativeHeight="251827280" behindDoc="0" locked="0" layoutInCell="1" allowOverlap="1" wp14:anchorId="2C936C4F" wp14:editId="3BD267D0">
                <wp:simplePos x="0" y="0"/>
                <wp:positionH relativeFrom="page">
                  <wp:posOffset>483870</wp:posOffset>
                </wp:positionH>
                <wp:positionV relativeFrom="page">
                  <wp:posOffset>6324600</wp:posOffset>
                </wp:positionV>
                <wp:extent cx="6858000" cy="0"/>
                <wp:effectExtent l="0" t="0" r="25400" b="25400"/>
                <wp:wrapNone/>
                <wp:docPr id="28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flip:x;z-index:25182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1pt,498pt" to="578.1pt,49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" strokecolor="#416ca7 [3204]" strokeweight="1.5pt">
                <v:stroke dashstyle="1 1"/>
                <v:shadow opacity="22938f" mv:blur="38100f" offset="0,2pt"/>
                <w10:wrap anchorx="page" anchory="page"/>
              </v:line>
            </w:pict>
          </mc:Fallback>
        </mc:AlternateContent>
      </w:r>
    </w:p>
    <w:p w14:paraId="42DA46A6" w14:textId="489F7EB2" w:rsidR="000B5D48" w:rsidRPr="007079B0" w:rsidRDefault="008B2812" w:rsidP="007079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632" behindDoc="0" locked="0" layoutInCell="1" allowOverlap="1" wp14:anchorId="07B81BAE" wp14:editId="29CC440A">
                <wp:simplePos x="0" y="0"/>
                <wp:positionH relativeFrom="page">
                  <wp:posOffset>228600</wp:posOffset>
                </wp:positionH>
                <wp:positionV relativeFrom="page">
                  <wp:posOffset>9144000</wp:posOffset>
                </wp:positionV>
                <wp:extent cx="7437120" cy="878840"/>
                <wp:effectExtent l="0" t="0" r="5080" b="10160"/>
                <wp:wrapThrough wrapText="bothSides">
                  <wp:wrapPolygon edited="0">
                    <wp:start x="0" y="0"/>
                    <wp:lineTo x="0" y="21225"/>
                    <wp:lineTo x="21541" y="21225"/>
                    <wp:lineTo x="21541" y="0"/>
                    <wp:lineTo x="0" y="0"/>
                  </wp:wrapPolygon>
                </wp:wrapThrough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87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8" o:spid="_x0000_s1026" style="position:absolute;margin-left:18pt;margin-top:10in;width:585.6pt;height:69.2pt;z-index:25179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" fillcolor="white [3212]" stroked="f">
                <w10:wrap type="through" anchorx="page" anchory="page"/>
              </v:rect>
            </w:pict>
          </mc:Fallback>
        </mc:AlternateContent>
      </w:r>
      <w:r w:rsidR="002E2032">
        <w:rPr>
          <w:noProof/>
        </w:rPr>
        <mc:AlternateContent>
          <mc:Choice Requires="wps">
            <w:drawing>
              <wp:anchor distT="0" distB="0" distL="114300" distR="114300" simplePos="0" relativeHeight="251782224" behindDoc="0" locked="0" layoutInCell="1" allowOverlap="1" wp14:anchorId="596DFA7F" wp14:editId="268319A8">
                <wp:simplePos x="0" y="0"/>
                <wp:positionH relativeFrom="page">
                  <wp:posOffset>457200</wp:posOffset>
                </wp:positionH>
                <wp:positionV relativeFrom="page">
                  <wp:posOffset>5257800</wp:posOffset>
                </wp:positionV>
                <wp:extent cx="6858000" cy="11430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FBA17" w14:textId="77777777" w:rsidR="000D1350" w:rsidRPr="007079B0" w:rsidRDefault="000D1350" w:rsidP="007079B0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79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ound Testing, Inc.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PRSRT STD</w:t>
                            </w:r>
                          </w:p>
                          <w:p w14:paraId="6AD2DA4C" w14:textId="77777777" w:rsidR="000D1350" w:rsidRPr="007079B0" w:rsidRDefault="000D1350" w:rsidP="005E7728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79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 Box 16204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U.S. POSTAGE</w:t>
                            </w:r>
                          </w:p>
                          <w:p w14:paraId="360D7C90" w14:textId="77777777" w:rsidR="000D1350" w:rsidRDefault="000D1350" w:rsidP="005E7728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79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Seattle, WA 98116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PAID</w:t>
                            </w:r>
                          </w:p>
                          <w:p w14:paraId="3E7069F8" w14:textId="77777777" w:rsidR="000D1350" w:rsidRPr="007079B0" w:rsidRDefault="000D1350" w:rsidP="005E7728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SEATTLE, WA</w:t>
                            </w:r>
                          </w:p>
                          <w:p w14:paraId="799E17C5" w14:textId="77777777" w:rsidR="000D1350" w:rsidRDefault="000D1350" w:rsidP="005E7728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79B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Return Service Requested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PERMIT NO. 1865</w:t>
                            </w:r>
                          </w:p>
                          <w:p w14:paraId="4102E81D" w14:textId="77777777" w:rsidR="000D1350" w:rsidRPr="007079B0" w:rsidRDefault="000D1350" w:rsidP="005E7728">
                            <w:pPr>
                              <w:tabs>
                                <w:tab w:val="left" w:pos="7920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87" type="#_x0000_t202" style="position:absolute;margin-left:36pt;margin-top:414pt;width:540pt;height:90pt;rotation:180;z-index:251782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" filled="f" stroked="f">
                <v:textbox>
                  <w:txbxContent>
                    <w:p w14:paraId="1F3FBA17" w14:textId="77777777" w:rsidR="000D1350" w:rsidRPr="007079B0" w:rsidRDefault="000D1350" w:rsidP="007079B0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79B0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ound Testing, Inc.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PRSRT STD</w:t>
                      </w:r>
                    </w:p>
                    <w:p w14:paraId="6AD2DA4C" w14:textId="77777777" w:rsidR="000D1350" w:rsidRPr="007079B0" w:rsidRDefault="000D1350" w:rsidP="005E7728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79B0">
                        <w:rPr>
                          <w:rFonts w:ascii="Arial" w:hAnsi="Arial" w:cs="Arial"/>
                          <w:sz w:val="20"/>
                          <w:szCs w:val="20"/>
                        </w:rPr>
                        <w:t>PO Box 16204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U.S. POSTAGE</w:t>
                      </w:r>
                    </w:p>
                    <w:p w14:paraId="360D7C90" w14:textId="77777777" w:rsidR="000D1350" w:rsidRDefault="000D1350" w:rsidP="005E7728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79B0">
                        <w:rPr>
                          <w:rFonts w:ascii="Arial" w:hAnsi="Arial" w:cs="Arial"/>
                          <w:sz w:val="20"/>
                          <w:szCs w:val="20"/>
                        </w:rPr>
                        <w:t>Seattle, WA 98116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PAID</w:t>
                      </w:r>
                    </w:p>
                    <w:p w14:paraId="3E7069F8" w14:textId="77777777" w:rsidR="000D1350" w:rsidRPr="007079B0" w:rsidRDefault="000D1350" w:rsidP="005E7728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SEATTLE, WA</w:t>
                      </w:r>
                    </w:p>
                    <w:p w14:paraId="799E17C5" w14:textId="77777777" w:rsidR="000D1350" w:rsidRDefault="000D1350" w:rsidP="005E7728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79B0">
                        <w:rPr>
                          <w:rFonts w:ascii="Arial" w:hAnsi="Arial" w:cs="Arial"/>
                          <w:sz w:val="20"/>
                          <w:szCs w:val="20"/>
                        </w:rPr>
                        <w:t>Return Service Requested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PERMIT NO. 1865</w:t>
                      </w:r>
                    </w:p>
                    <w:p w14:paraId="4102E81D" w14:textId="77777777" w:rsidR="000D1350" w:rsidRPr="007079B0" w:rsidRDefault="000D1350" w:rsidP="005E7728">
                      <w:pPr>
                        <w:tabs>
                          <w:tab w:val="left" w:pos="7920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C60CD">
        <w:tab/>
      </w:r>
      <w:bookmarkStart w:id="2" w:name="_LastPageContents"/>
      <w:r w:rsidR="007079B0">
        <w:t xml:space="preserve"> </w:t>
      </w:r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797584" behindDoc="0" locked="0" layoutInCell="1" allowOverlap="1" wp14:anchorId="535AB785" wp14:editId="5A3F46E7">
                <wp:simplePos x="0" y="0"/>
                <wp:positionH relativeFrom="page">
                  <wp:posOffset>182880</wp:posOffset>
                </wp:positionH>
                <wp:positionV relativeFrom="page">
                  <wp:posOffset>228600</wp:posOffset>
                </wp:positionV>
                <wp:extent cx="7437120" cy="878840"/>
                <wp:effectExtent l="0" t="0" r="5080" b="10160"/>
                <wp:wrapThrough wrapText="bothSides">
                  <wp:wrapPolygon edited="0">
                    <wp:start x="0" y="0"/>
                    <wp:lineTo x="0" y="21225"/>
                    <wp:lineTo x="21541" y="21225"/>
                    <wp:lineTo x="21541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0" cy="87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4.4pt;margin-top:18pt;width:585.6pt;height:69.2pt;z-index:25179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" fillcolor="white [3212]" stroked="f">
                <w10:wrap type="through" anchorx="page" anchory="page"/>
              </v:rect>
            </w:pict>
          </mc:Fallback>
        </mc:AlternateContent>
      </w:r>
    </w:p>
    <w:sectPr w:rsidR="000B5D48" w:rsidRPr="007079B0" w:rsidSect="000B5D48">
      <w:footerReference w:type="first" r:id="rId25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27975A" w14:textId="77777777" w:rsidR="00D20234" w:rsidRDefault="00D20234">
      <w:pPr>
        <w:spacing w:after="0"/>
      </w:pPr>
      <w:r>
        <w:separator/>
      </w:r>
    </w:p>
  </w:endnote>
  <w:endnote w:type="continuationSeparator" w:id="0">
    <w:p w14:paraId="0D28F6DA" w14:textId="77777777" w:rsidR="00D20234" w:rsidRDefault="00D202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Perpetua Titling MT">
    <w:panose1 w:val="020205020605050208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33730" w14:textId="77777777" w:rsidR="000D1350" w:rsidRDefault="000D13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9997" behindDoc="0" locked="0" layoutInCell="1" allowOverlap="1" wp14:anchorId="0E3E854D" wp14:editId="0F8C9592">
              <wp:simplePos x="0" y="0"/>
              <wp:positionH relativeFrom="page">
                <wp:posOffset>0</wp:posOffset>
              </wp:positionH>
              <wp:positionV relativeFrom="page">
                <wp:posOffset>9372600</wp:posOffset>
              </wp:positionV>
              <wp:extent cx="7772400" cy="594360"/>
              <wp:effectExtent l="0" t="0" r="0" b="15240"/>
              <wp:wrapNone/>
              <wp:docPr id="30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FD9AFD" w14:textId="77777777" w:rsidR="000D1350" w:rsidRDefault="000D1350" w:rsidP="00AE3B7B">
                          <w:pPr>
                            <w:pStyle w:val="Footer"/>
                            <w:ind w:left="720"/>
                            <w:jc w:val="center"/>
                            <w:rPr>
                              <w:color w:val="008000"/>
                            </w:rPr>
                          </w:pPr>
                        </w:p>
                        <w:p w14:paraId="662FAE2E" w14:textId="77777777" w:rsidR="000D1350" w:rsidRDefault="000D1350" w:rsidP="00AE3B7B">
                          <w:pPr>
                            <w:pStyle w:val="Footer"/>
                            <w:tabs>
                              <w:tab w:val="center" w:pos="6120"/>
                              <w:tab w:val="right" w:pos="11520"/>
                            </w:tabs>
                            <w:ind w:left="720"/>
                          </w:pPr>
                          <w:r>
                            <w:rPr>
                              <w:color w:val="008000"/>
                            </w:rPr>
                            <w:t>SOUND TESTING, INC.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206-932-0206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www.soundtestinginc.co</w:t>
                          </w:r>
                          <w:r>
                            <w:rPr>
                              <w:color w:val="008000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4" o:spid="_x0000_s1092" type="#_x0000_t202" style="position:absolute;margin-left:0;margin-top:738pt;width:612pt;height:46.8pt;z-index:2516899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" filled="f" stroked="f">
              <v:textbox inset="0,0,0,0">
                <w:txbxContent>
                  <w:p w14:paraId="52FD9AFD" w14:textId="77777777" w:rsidR="000D1350" w:rsidRDefault="000D1350" w:rsidP="00AE3B7B">
                    <w:pPr>
                      <w:pStyle w:val="Footer"/>
                      <w:ind w:left="720"/>
                      <w:jc w:val="center"/>
                      <w:rPr>
                        <w:color w:val="008000"/>
                      </w:rPr>
                    </w:pPr>
                  </w:p>
                  <w:p w14:paraId="662FAE2E" w14:textId="77777777" w:rsidR="000D1350" w:rsidRDefault="000D1350" w:rsidP="00AE3B7B">
                    <w:pPr>
                      <w:pStyle w:val="Footer"/>
                      <w:tabs>
                        <w:tab w:val="center" w:pos="6120"/>
                        <w:tab w:val="right" w:pos="11520"/>
                      </w:tabs>
                      <w:ind w:left="720"/>
                    </w:pPr>
                    <w:r>
                      <w:rPr>
                        <w:color w:val="008000"/>
                      </w:rPr>
                      <w:t>SOUND TESTING, INC.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206-932-0206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www.soundtestinginc.co</w:t>
                    </w:r>
                    <w:r>
                      <w:rPr>
                        <w:color w:val="008000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CCEEC" w14:textId="77777777" w:rsidR="000D1350" w:rsidRDefault="000D13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97" behindDoc="0" locked="0" layoutInCell="1" allowOverlap="1" wp14:anchorId="1F52B72A" wp14:editId="434997C8">
              <wp:simplePos x="0" y="0"/>
              <wp:positionH relativeFrom="page">
                <wp:posOffset>0</wp:posOffset>
              </wp:positionH>
              <wp:positionV relativeFrom="page">
                <wp:posOffset>9372600</wp:posOffset>
              </wp:positionV>
              <wp:extent cx="7772400" cy="594360"/>
              <wp:effectExtent l="0" t="0" r="0" b="15240"/>
              <wp:wrapNone/>
              <wp:docPr id="18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139AB" w14:textId="77777777" w:rsidR="000D1350" w:rsidRDefault="000D1350" w:rsidP="006F13D5">
                          <w:pPr>
                            <w:pStyle w:val="Footer"/>
                            <w:ind w:left="720"/>
                            <w:jc w:val="center"/>
                            <w:rPr>
                              <w:color w:val="008000"/>
                            </w:rPr>
                          </w:pPr>
                        </w:p>
                        <w:p w14:paraId="1B3E23E0" w14:textId="77777777" w:rsidR="000D1350" w:rsidRDefault="000D1350" w:rsidP="006F13D5">
                          <w:pPr>
                            <w:pStyle w:val="Footer"/>
                            <w:ind w:left="720"/>
                          </w:pPr>
                          <w:r>
                            <w:rPr>
                              <w:color w:val="008000"/>
                            </w:rPr>
                            <w:t>SOUND TESTING, INC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>
                            <w:rPr>
                              <w:color w:val="008000"/>
                            </w:rPr>
                            <w:tab/>
                            <w:t xml:space="preserve">      </w:t>
                          </w:r>
                          <w:r w:rsidRPr="00501219">
                            <w:rPr>
                              <w:color w:val="008000"/>
                            </w:rPr>
                            <w:t>206-932-0206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www.soundtestinginc.co</w:t>
                          </w:r>
                          <w:r>
                            <w:rPr>
                              <w:color w:val="008000"/>
                            </w:rPr>
                            <w:t>m</w:t>
                          </w:r>
                        </w:p>
                        <w:p w14:paraId="39F2F82E" w14:textId="77777777" w:rsidR="000D1350" w:rsidRDefault="000D1350" w:rsidP="00FB161D">
                          <w:pPr>
                            <w:pStyle w:val="Footer"/>
                            <w:ind w:left="720"/>
                            <w:jc w:val="center"/>
                          </w:pPr>
                          <w:r>
                            <w:rPr>
                              <w:color w:val="00800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3" type="#_x0000_t202" style="position:absolute;margin-left:0;margin-top:738pt;width:612pt;height:46.8pt;z-index:251664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" filled="f" stroked="f">
              <v:textbox inset="0,0,0,0">
                <w:txbxContent>
                  <w:p w14:paraId="22F139AB" w14:textId="77777777" w:rsidR="000D1350" w:rsidRDefault="000D1350" w:rsidP="006F13D5">
                    <w:pPr>
                      <w:pStyle w:val="Footer"/>
                      <w:ind w:left="720"/>
                      <w:jc w:val="center"/>
                      <w:rPr>
                        <w:color w:val="008000"/>
                      </w:rPr>
                    </w:pPr>
                  </w:p>
                  <w:p w14:paraId="1B3E23E0" w14:textId="77777777" w:rsidR="000D1350" w:rsidRDefault="000D1350" w:rsidP="006F13D5">
                    <w:pPr>
                      <w:pStyle w:val="Footer"/>
                      <w:ind w:left="720"/>
                    </w:pPr>
                    <w:r>
                      <w:rPr>
                        <w:color w:val="008000"/>
                      </w:rPr>
                      <w:t>SOUND TESTING, INC</w:t>
                    </w:r>
                    <w:r>
                      <w:rPr>
                        <w:color w:val="008000"/>
                      </w:rPr>
                      <w:tab/>
                    </w:r>
                    <w:r>
                      <w:rPr>
                        <w:color w:val="008000"/>
                      </w:rPr>
                      <w:tab/>
                    </w:r>
                    <w:r>
                      <w:rPr>
                        <w:color w:val="008000"/>
                      </w:rPr>
                      <w:tab/>
                      <w:t xml:space="preserve">      </w:t>
                    </w:r>
                    <w:r w:rsidRPr="00501219">
                      <w:rPr>
                        <w:color w:val="008000"/>
                      </w:rPr>
                      <w:t>206-932-0206</w:t>
                    </w:r>
                    <w:r>
                      <w:rPr>
                        <w:color w:val="008000"/>
                      </w:rPr>
                      <w:tab/>
                    </w:r>
                    <w:r>
                      <w:rPr>
                        <w:color w:val="008000"/>
                      </w:rPr>
                      <w:tab/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www.soundtestinginc.co</w:t>
                    </w:r>
                    <w:r>
                      <w:rPr>
                        <w:color w:val="008000"/>
                      </w:rPr>
                      <w:t>m</w:t>
                    </w:r>
                  </w:p>
                  <w:p w14:paraId="39F2F82E" w14:textId="77777777" w:rsidR="000D1350" w:rsidRDefault="000D1350" w:rsidP="00FB161D">
                    <w:pPr>
                      <w:pStyle w:val="Footer"/>
                      <w:ind w:left="720"/>
                      <w:jc w:val="center"/>
                    </w:pPr>
                    <w:r>
                      <w:rPr>
                        <w:color w:val="008000"/>
                      </w:rPr>
                      <w:br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9509F1B" wp14:editId="24F4CBA4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Nub74CAADO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D182B" w14:textId="77777777" w:rsidR="000D1350" w:rsidRDefault="000D1350" w:rsidP="00501219">
    <w:pPr>
      <w:pStyle w:val="ContactDetails"/>
    </w:pPr>
    <w:r>
      <w:rPr>
        <w:noProof/>
      </w:rPr>
      <mc:AlternateContent>
        <mc:Choice Requires="wps">
          <w:drawing>
            <wp:anchor distT="0" distB="0" distL="114300" distR="114300" simplePos="0" relativeHeight="251668493" behindDoc="0" locked="0" layoutInCell="1" allowOverlap="1" wp14:anchorId="2ECF306C" wp14:editId="5D817241">
              <wp:simplePos x="0" y="0"/>
              <wp:positionH relativeFrom="page">
                <wp:posOffset>0</wp:posOffset>
              </wp:positionH>
              <wp:positionV relativeFrom="page">
                <wp:posOffset>9372600</wp:posOffset>
              </wp:positionV>
              <wp:extent cx="7772400" cy="594360"/>
              <wp:effectExtent l="0" t="0" r="0" b="15240"/>
              <wp:wrapNone/>
              <wp:docPr id="28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A4991" w14:textId="77777777" w:rsidR="000D1350" w:rsidRDefault="000D1350" w:rsidP="006F13D5">
                          <w:pPr>
                            <w:pStyle w:val="Footer"/>
                            <w:ind w:left="720"/>
                            <w:jc w:val="center"/>
                            <w:rPr>
                              <w:color w:val="008000"/>
                            </w:rPr>
                          </w:pPr>
                        </w:p>
                        <w:p w14:paraId="35C501C3" w14:textId="77777777" w:rsidR="000D1350" w:rsidRDefault="000D1350" w:rsidP="00FF76DD">
                          <w:pPr>
                            <w:pStyle w:val="Footer"/>
                            <w:tabs>
                              <w:tab w:val="center" w:pos="6120"/>
                              <w:tab w:val="right" w:pos="11520"/>
                            </w:tabs>
                            <w:ind w:left="720"/>
                          </w:pPr>
                          <w:r>
                            <w:rPr>
                              <w:color w:val="008000"/>
                            </w:rPr>
                            <w:t>SOUND TESTING, INC.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206-932-0206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www.soundtestinginc.co</w:t>
                          </w:r>
                          <w:r>
                            <w:rPr>
                              <w:color w:val="008000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6" type="#_x0000_t202" style="position:absolute;margin-left:0;margin-top:738pt;width:612pt;height:46.8pt;z-index:2516684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DsoL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" filled="f" stroked="f">
              <v:textbox inset="0,0,0,0">
                <w:txbxContent>
                  <w:p w14:paraId="2F5A4991" w14:textId="77777777" w:rsidR="000D1350" w:rsidRDefault="000D1350" w:rsidP="006F13D5">
                    <w:pPr>
                      <w:pStyle w:val="Footer"/>
                      <w:ind w:left="720"/>
                      <w:jc w:val="center"/>
                      <w:rPr>
                        <w:color w:val="008000"/>
                      </w:rPr>
                    </w:pPr>
                  </w:p>
                  <w:p w14:paraId="35C501C3" w14:textId="77777777" w:rsidR="000D1350" w:rsidRDefault="000D1350" w:rsidP="00FF76DD">
                    <w:pPr>
                      <w:pStyle w:val="Footer"/>
                      <w:tabs>
                        <w:tab w:val="center" w:pos="6120"/>
                        <w:tab w:val="right" w:pos="11520"/>
                      </w:tabs>
                      <w:ind w:left="720"/>
                    </w:pPr>
                    <w:r>
                      <w:rPr>
                        <w:color w:val="008000"/>
                      </w:rPr>
                      <w:t>SOUND TESTING, INC.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206-932-0206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www.soundtestinginc.co</w:t>
                    </w:r>
                    <w:r>
                      <w:rPr>
                        <w:color w:val="008000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A090B58" wp14:editId="5804FFBE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AA424" w14:textId="77777777" w:rsidR="000D1350" w:rsidRDefault="000D13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9757" behindDoc="0" locked="0" layoutInCell="1" allowOverlap="1" wp14:anchorId="52D3EE85" wp14:editId="27723DA2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0" t="25400" r="0" b="25400"/>
              <wp:wrapNone/>
              <wp:docPr id="29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797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709" behindDoc="0" locked="0" layoutInCell="1" allowOverlap="1" wp14:anchorId="64B3371B" wp14:editId="4A55FD0C">
              <wp:simplePos x="0" y="0"/>
              <wp:positionH relativeFrom="page">
                <wp:posOffset>0</wp:posOffset>
              </wp:positionH>
              <wp:positionV relativeFrom="page">
                <wp:posOffset>9372600</wp:posOffset>
              </wp:positionV>
              <wp:extent cx="7772400" cy="594360"/>
              <wp:effectExtent l="0" t="0" r="0" b="15240"/>
              <wp:wrapNone/>
              <wp:docPr id="29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6EA2D" w14:textId="77777777" w:rsidR="000D1350" w:rsidRDefault="000D1350" w:rsidP="00814CAE">
                          <w:pPr>
                            <w:pStyle w:val="Footer"/>
                            <w:ind w:left="720"/>
                            <w:jc w:val="center"/>
                            <w:rPr>
                              <w:color w:val="008000"/>
                            </w:rPr>
                          </w:pPr>
                        </w:p>
                        <w:p w14:paraId="01428AE8" w14:textId="77777777" w:rsidR="000D1350" w:rsidRDefault="000D1350" w:rsidP="00FF76DD">
                          <w:pPr>
                            <w:pStyle w:val="Footer"/>
                            <w:tabs>
                              <w:tab w:val="center" w:pos="6120"/>
                              <w:tab w:val="right" w:pos="11520"/>
                            </w:tabs>
                            <w:ind w:left="720"/>
                          </w:pPr>
                          <w:r>
                            <w:rPr>
                              <w:color w:val="008000"/>
                            </w:rPr>
                            <w:t>SOUND TESTING, INC.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206-932-0206</w:t>
                          </w:r>
                          <w:r>
                            <w:rPr>
                              <w:color w:val="008000"/>
                            </w:rPr>
                            <w:tab/>
                          </w:r>
                          <w:r w:rsidRPr="00501219">
                            <w:rPr>
                              <w:color w:val="008000"/>
                            </w:rPr>
                            <w:t>www.soundtestinginc.co</w:t>
                          </w:r>
                          <w:r>
                            <w:rPr>
                              <w:color w:val="008000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97" type="#_x0000_t202" style="position:absolute;margin-left:0;margin-top:738pt;width:612pt;height:46.8pt;z-index:251677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FcfLM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" filled="f" stroked="f">
              <v:textbox inset="0,0,0,0">
                <w:txbxContent>
                  <w:p w14:paraId="21B6EA2D" w14:textId="77777777" w:rsidR="000D1350" w:rsidRDefault="000D1350" w:rsidP="00814CAE">
                    <w:pPr>
                      <w:pStyle w:val="Footer"/>
                      <w:ind w:left="720"/>
                      <w:jc w:val="center"/>
                      <w:rPr>
                        <w:color w:val="008000"/>
                      </w:rPr>
                    </w:pPr>
                  </w:p>
                  <w:p w14:paraId="01428AE8" w14:textId="77777777" w:rsidR="000D1350" w:rsidRDefault="000D1350" w:rsidP="00FF76DD">
                    <w:pPr>
                      <w:pStyle w:val="Footer"/>
                      <w:tabs>
                        <w:tab w:val="center" w:pos="6120"/>
                        <w:tab w:val="right" w:pos="11520"/>
                      </w:tabs>
                      <w:ind w:left="720"/>
                    </w:pPr>
                    <w:r>
                      <w:rPr>
                        <w:color w:val="008000"/>
                      </w:rPr>
                      <w:t>SOUND TESTING, INC.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206-932-0206</w:t>
                    </w:r>
                    <w:r>
                      <w:rPr>
                        <w:color w:val="008000"/>
                      </w:rPr>
                      <w:tab/>
                    </w:r>
                    <w:r w:rsidRPr="00501219">
                      <w:rPr>
                        <w:color w:val="008000"/>
                      </w:rPr>
                      <w:t>www.soundtestinginc.co</w:t>
                    </w:r>
                    <w:r>
                      <w:rPr>
                        <w:color w:val="008000"/>
                      </w:rP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EE592" w14:textId="77777777" w:rsidR="00D20234" w:rsidRDefault="00D20234">
      <w:pPr>
        <w:spacing w:after="0"/>
      </w:pPr>
      <w:r>
        <w:separator/>
      </w:r>
    </w:p>
  </w:footnote>
  <w:footnote w:type="continuationSeparator" w:id="0">
    <w:p w14:paraId="52AE6C37" w14:textId="77777777" w:rsidR="00D20234" w:rsidRDefault="00D202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7CF0D" w14:textId="77777777" w:rsidR="000D1350" w:rsidRDefault="000D13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901" behindDoc="0" locked="0" layoutInCell="1" allowOverlap="1" wp14:anchorId="7DABC118" wp14:editId="411BAD61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28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2C32B96" w14:textId="77777777" w:rsidR="000D1350" w:rsidRPr="00814CAE" w:rsidRDefault="000D1350" w:rsidP="008054E1">
                          <w:pPr>
                            <w:pStyle w:val="Header-Right"/>
                            <w:rPr>
                              <w:color w:val="008000"/>
                            </w:rPr>
                          </w:pPr>
                          <w:r>
                            <w:rPr>
                              <w:color w:val="008000"/>
                            </w:rPr>
                            <w:t>April</w:t>
                          </w:r>
                          <w:r w:rsidRPr="00814CAE">
                            <w:rPr>
                              <w:color w:val="008000"/>
                            </w:rPr>
                            <w:t xml:space="preserve"> 201</w:t>
                          </w:r>
                          <w:r>
                            <w:rPr>
                              <w:color w:val="00800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88" type="#_x0000_t202" style="position:absolute;margin-left:5in;margin-top:36pt;width:3in;height:17.5pt;z-index:2516859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" filled="f" stroked="f">
              <v:textbox inset="0,0,0,0">
                <w:txbxContent>
                  <w:p w14:paraId="32C32B96" w14:textId="77777777" w:rsidR="000D1350" w:rsidRPr="00814CAE" w:rsidRDefault="000D1350" w:rsidP="008054E1">
                    <w:pPr>
                      <w:pStyle w:val="Header-Right"/>
                      <w:rPr>
                        <w:color w:val="008000"/>
                      </w:rPr>
                    </w:pPr>
                    <w:r>
                      <w:rPr>
                        <w:color w:val="008000"/>
                      </w:rPr>
                      <w:t>April</w:t>
                    </w:r>
                    <w:r w:rsidRPr="00814CAE">
                      <w:rPr>
                        <w:color w:val="008000"/>
                      </w:rPr>
                      <w:t xml:space="preserve"> 201</w:t>
                    </w:r>
                    <w:r>
                      <w:rPr>
                        <w:color w:val="008000"/>
                      </w:rPr>
                      <w:t>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49" behindDoc="0" locked="0" layoutInCell="1" allowOverlap="1" wp14:anchorId="5DD73F39" wp14:editId="25A15782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0" t="25400" r="0" b="25400"/>
              <wp:wrapNone/>
              <wp:docPr id="28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879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53" behindDoc="0" locked="0" layoutInCell="1" allowOverlap="1" wp14:anchorId="39A6DBFC" wp14:editId="51523082">
              <wp:simplePos x="0" y="0"/>
              <wp:positionH relativeFrom="column">
                <wp:posOffset>-457200</wp:posOffset>
              </wp:positionH>
              <wp:positionV relativeFrom="paragraph">
                <wp:posOffset>-228600</wp:posOffset>
              </wp:positionV>
              <wp:extent cx="2743200" cy="457200"/>
              <wp:effectExtent l="0" t="0" r="0" b="0"/>
              <wp:wrapNone/>
              <wp:docPr id="280" name="Text Box 2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1E5B2F" w14:textId="77777777" w:rsidR="000D1350" w:rsidRPr="001D75E1" w:rsidRDefault="000D1350" w:rsidP="008054E1">
                          <w:pPr>
                            <w:jc w:val="right"/>
                            <w:rPr>
                              <w:b/>
                              <w:noProof/>
                              <w:color w:val="008000"/>
                              <w:sz w:val="36"/>
                              <w:szCs w:val="36"/>
                            </w:rPr>
                          </w:pPr>
                          <w:r w:rsidRPr="001D75E1">
                            <w:rPr>
                              <w:rFonts w:ascii="Baskerville Old Face" w:eastAsia="ＭＳ Ｐ明朝" w:hAnsi="Baskerville Old Face" w:cs="Times New Roman"/>
                              <w:b/>
                              <w:color w:val="008000"/>
                              <w:sz w:val="36"/>
                              <w:szCs w:val="36"/>
                            </w:rPr>
                            <w:t>Sound Testing, Inc.</w:t>
                          </w:r>
                        </w:p>
                        <w:p w14:paraId="5C9CFD6D" w14:textId="77777777" w:rsidR="000D1350" w:rsidRDefault="000D1350" w:rsidP="008054E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80" o:spid="_x0000_s1089" type="#_x0000_t202" style="position:absolute;margin-left:-35.95pt;margin-top:-17.95pt;width:3in;height:36pt;z-index:251683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" filled="f" stroked="f">
              <v:textbox>
                <w:txbxContent>
                  <w:p w14:paraId="391E5B2F" w14:textId="77777777" w:rsidR="000D1350" w:rsidRPr="001D75E1" w:rsidRDefault="000D1350" w:rsidP="008054E1">
                    <w:pPr>
                      <w:jc w:val="right"/>
                      <w:rPr>
                        <w:b/>
                        <w:noProof/>
                        <w:color w:val="008000"/>
                        <w:sz w:val="36"/>
                        <w:szCs w:val="36"/>
                      </w:rPr>
                    </w:pPr>
                    <w:r w:rsidRPr="001D75E1">
                      <w:rPr>
                        <w:rFonts w:ascii="Baskerville Old Face" w:eastAsia="ＭＳ Ｐ明朝" w:hAnsi="Baskerville Old Face" w:cs="Times New Roman"/>
                        <w:b/>
                        <w:color w:val="008000"/>
                        <w:sz w:val="36"/>
                        <w:szCs w:val="36"/>
                      </w:rPr>
                      <w:t>Sound Testing, Inc.</w:t>
                    </w:r>
                  </w:p>
                  <w:p w14:paraId="5C9CFD6D" w14:textId="77777777" w:rsidR="000D1350" w:rsidRDefault="000D1350" w:rsidP="008054E1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5CBE2" w14:textId="77777777" w:rsidR="000D1350" w:rsidRDefault="000D13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65" behindDoc="0" locked="0" layoutInCell="1" allowOverlap="1" wp14:anchorId="591BBC86" wp14:editId="181C3D98">
              <wp:simplePos x="0" y="0"/>
              <wp:positionH relativeFrom="column">
                <wp:posOffset>-457200</wp:posOffset>
              </wp:positionH>
              <wp:positionV relativeFrom="paragraph">
                <wp:posOffset>-228600</wp:posOffset>
              </wp:positionV>
              <wp:extent cx="2743200" cy="457200"/>
              <wp:effectExtent l="0" t="0" r="0" b="0"/>
              <wp:wrapNone/>
              <wp:docPr id="291" name="Text Box 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A859B7" w14:textId="77777777" w:rsidR="000D1350" w:rsidRPr="001D75E1" w:rsidRDefault="000D1350" w:rsidP="00814CAE">
                          <w:pPr>
                            <w:jc w:val="right"/>
                            <w:rPr>
                              <w:b/>
                              <w:noProof/>
                              <w:color w:val="008000"/>
                              <w:sz w:val="36"/>
                              <w:szCs w:val="36"/>
                            </w:rPr>
                          </w:pPr>
                          <w:r w:rsidRPr="001D75E1">
                            <w:rPr>
                              <w:rFonts w:ascii="Baskerville Old Face" w:eastAsia="ＭＳ Ｐ明朝" w:hAnsi="Baskerville Old Face" w:cs="Times New Roman"/>
                              <w:b/>
                              <w:color w:val="008000"/>
                              <w:sz w:val="36"/>
                              <w:szCs w:val="36"/>
                            </w:rPr>
                            <w:t>Sound Testing, Inc.</w:t>
                          </w:r>
                        </w:p>
                        <w:p w14:paraId="688698EB" w14:textId="77777777" w:rsidR="000D1350" w:rsidRDefault="000D1350" w:rsidP="006F13D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91" o:spid="_x0000_s1090" type="#_x0000_t202" style="position:absolute;margin-left:-35.95pt;margin-top:-17.95pt;width:3in;height:36pt;z-index:251671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Pu4tA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" filled="f" stroked="f">
              <v:textbox>
                <w:txbxContent>
                  <w:p w14:paraId="2FA859B7" w14:textId="77777777" w:rsidR="000D1350" w:rsidRPr="001D75E1" w:rsidRDefault="000D1350" w:rsidP="00814CAE">
                    <w:pPr>
                      <w:jc w:val="right"/>
                      <w:rPr>
                        <w:b/>
                        <w:noProof/>
                        <w:color w:val="008000"/>
                        <w:sz w:val="36"/>
                        <w:szCs w:val="36"/>
                      </w:rPr>
                    </w:pPr>
                    <w:r w:rsidRPr="001D75E1">
                      <w:rPr>
                        <w:rFonts w:ascii="Baskerville Old Face" w:eastAsia="ＭＳ Ｐ明朝" w:hAnsi="Baskerville Old Face" w:cs="Times New Roman"/>
                        <w:b/>
                        <w:color w:val="008000"/>
                        <w:sz w:val="36"/>
                        <w:szCs w:val="36"/>
                      </w:rPr>
                      <w:t>Sound Testing, Inc.</w:t>
                    </w:r>
                  </w:p>
                  <w:p w14:paraId="688698EB" w14:textId="77777777" w:rsidR="000D1350" w:rsidRDefault="000D1350" w:rsidP="006F13D5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E73ACB0" wp14:editId="06B4A5D2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B90CDC1" w14:textId="3B189892" w:rsidR="000D1350" w:rsidRPr="00814CAE" w:rsidRDefault="000D1350" w:rsidP="00814CAE">
                          <w:pPr>
                            <w:pStyle w:val="Header-Right"/>
                            <w:rPr>
                              <w:color w:val="008000"/>
                            </w:rPr>
                          </w:pPr>
                          <w:r>
                            <w:rPr>
                              <w:color w:val="008000"/>
                            </w:rPr>
                            <w:t>October 2015</w:t>
                          </w:r>
                        </w:p>
                        <w:p w14:paraId="7D324DB6" w14:textId="77777777" w:rsidR="000D1350" w:rsidRDefault="000D1350" w:rsidP="000B5D48">
                          <w:pPr>
                            <w:pStyle w:val="Header-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91" type="#_x0000_t202" style="position:absolute;margin-left:5in;margin-top:36pt;width:3in;height:17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" filled="f" stroked="f">
              <v:textbox style="mso-next-textbox:#Text Box 6" inset="0,0,0,0">
                <w:txbxContent>
                  <w:p w14:paraId="7B90CDC1" w14:textId="3B189892" w:rsidR="000D1350" w:rsidRPr="00814CAE" w:rsidRDefault="000D1350" w:rsidP="00814CAE">
                    <w:pPr>
                      <w:pStyle w:val="Header-Right"/>
                      <w:rPr>
                        <w:color w:val="008000"/>
                      </w:rPr>
                    </w:pPr>
                    <w:r>
                      <w:rPr>
                        <w:color w:val="008000"/>
                      </w:rPr>
                      <w:t>October 2015</w:t>
                    </w:r>
                  </w:p>
                  <w:p w14:paraId="7D324DB6" w14:textId="77777777" w:rsidR="000D1350" w:rsidRDefault="000D1350" w:rsidP="000B5D48">
                    <w:pPr>
                      <w:pStyle w:val="Header-Righ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B4A2083" wp14:editId="45CE1669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D8EDB" w14:textId="77777777" w:rsidR="000D1350" w:rsidRDefault="000D135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1805" behindDoc="0" locked="0" layoutInCell="1" allowOverlap="1" wp14:anchorId="5E351DBB" wp14:editId="36C26FE4">
              <wp:simplePos x="0" y="0"/>
              <wp:positionH relativeFrom="column">
                <wp:posOffset>-457200</wp:posOffset>
              </wp:positionH>
              <wp:positionV relativeFrom="paragraph">
                <wp:posOffset>-228600</wp:posOffset>
              </wp:positionV>
              <wp:extent cx="2743200" cy="457200"/>
              <wp:effectExtent l="0" t="0" r="0" b="0"/>
              <wp:wrapNone/>
              <wp:docPr id="298" name="Text Box 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B7F865" w14:textId="77777777" w:rsidR="000D1350" w:rsidRDefault="000D1350" w:rsidP="005E3089">
                          <w:pPr>
                            <w:jc w:val="right"/>
                            <w:rPr>
                              <w:rFonts w:ascii="Baskerville Old Face" w:eastAsia="ＭＳ Ｐ明朝" w:hAnsi="Baskerville Old Face" w:cs="Times New Roman"/>
                              <w:b/>
                              <w:color w:val="008000"/>
                              <w:sz w:val="36"/>
                              <w:szCs w:val="36"/>
                            </w:rPr>
                          </w:pPr>
                          <w:r w:rsidRPr="001D75E1">
                            <w:rPr>
                              <w:rFonts w:ascii="Baskerville Old Face" w:eastAsia="ＭＳ Ｐ明朝" w:hAnsi="Baskerville Old Face" w:cs="Times New Roman"/>
                              <w:b/>
                              <w:color w:val="008000"/>
                              <w:sz w:val="36"/>
                              <w:szCs w:val="36"/>
                            </w:rPr>
                            <w:t>Sound Testing, Inc.</w:t>
                          </w:r>
                        </w:p>
                        <w:p w14:paraId="77C11CEB" w14:textId="77777777" w:rsidR="000D1350" w:rsidRPr="001D75E1" w:rsidRDefault="000D1350" w:rsidP="005E3089">
                          <w:pPr>
                            <w:jc w:val="right"/>
                            <w:rPr>
                              <w:b/>
                              <w:noProof/>
                              <w:color w:val="008000"/>
                              <w:sz w:val="36"/>
                              <w:szCs w:val="36"/>
                            </w:rPr>
                          </w:pPr>
                        </w:p>
                        <w:p w14:paraId="467F6898" w14:textId="77777777" w:rsidR="000D1350" w:rsidRDefault="000D1350" w:rsidP="005E308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98" o:spid="_x0000_s1094" type="#_x0000_t202" style="position:absolute;margin-left:-35.95pt;margin-top:-17.95pt;width:3in;height:36pt;z-index:251681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awAtE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" filled="f" stroked="f">
              <v:textbox>
                <w:txbxContent>
                  <w:p w14:paraId="47B7F865" w14:textId="77777777" w:rsidR="000D1350" w:rsidRDefault="000D1350" w:rsidP="005E3089">
                    <w:pPr>
                      <w:jc w:val="right"/>
                      <w:rPr>
                        <w:rFonts w:ascii="Baskerville Old Face" w:eastAsia="ＭＳ Ｐ明朝" w:hAnsi="Baskerville Old Face" w:cs="Times New Roman"/>
                        <w:b/>
                        <w:color w:val="008000"/>
                        <w:sz w:val="36"/>
                        <w:szCs w:val="36"/>
                      </w:rPr>
                    </w:pPr>
                    <w:r w:rsidRPr="001D75E1">
                      <w:rPr>
                        <w:rFonts w:ascii="Baskerville Old Face" w:eastAsia="ＭＳ Ｐ明朝" w:hAnsi="Baskerville Old Face" w:cs="Times New Roman"/>
                        <w:b/>
                        <w:color w:val="008000"/>
                        <w:sz w:val="36"/>
                        <w:szCs w:val="36"/>
                      </w:rPr>
                      <w:t>Sound Testing, Inc.</w:t>
                    </w:r>
                  </w:p>
                  <w:p w14:paraId="77C11CEB" w14:textId="77777777" w:rsidR="000D1350" w:rsidRPr="001D75E1" w:rsidRDefault="000D1350" w:rsidP="005E3089">
                    <w:pPr>
                      <w:jc w:val="right"/>
                      <w:rPr>
                        <w:b/>
                        <w:noProof/>
                        <w:color w:val="008000"/>
                        <w:sz w:val="36"/>
                        <w:szCs w:val="36"/>
                      </w:rPr>
                    </w:pPr>
                  </w:p>
                  <w:p w14:paraId="467F6898" w14:textId="77777777" w:rsidR="000D1350" w:rsidRDefault="000D1350" w:rsidP="005E3089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C4B5950" wp14:editId="51AE49F2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27DB8B5" w14:textId="3BB81CD9" w:rsidR="000D1350" w:rsidRDefault="000D1350" w:rsidP="000B5D48">
                          <w:pPr>
                            <w:pStyle w:val="Header-Right"/>
                            <w:rPr>
                              <w:color w:val="008000"/>
                            </w:rPr>
                          </w:pPr>
                          <w:r>
                            <w:rPr>
                              <w:color w:val="008000"/>
                            </w:rPr>
                            <w:t>October 2015</w:t>
                          </w:r>
                        </w:p>
                        <w:p w14:paraId="6C23D6D6" w14:textId="77777777" w:rsidR="000D1350" w:rsidRPr="00814CAE" w:rsidRDefault="000D1350" w:rsidP="000B5D48">
                          <w:pPr>
                            <w:pStyle w:val="Header-Right"/>
                            <w:rPr>
                              <w:color w:val="008000"/>
                            </w:rPr>
                          </w:pPr>
                          <w:r w:rsidRPr="00814CAE">
                            <w:rPr>
                              <w:color w:val="008000"/>
                            </w:rPr>
                            <w:t xml:space="preserve"> 201</w:t>
                          </w:r>
                          <w:r>
                            <w:rPr>
                              <w:color w:val="00800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type="#_x0000_t202" style="position:absolute;margin-left:5in;margin-top:36pt;width:3in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" filled="f" stroked="f">
              <v:textbox inset="0,0,0,0">
                <w:txbxContent>
                  <w:p w14:paraId="427DB8B5" w14:textId="3BB81CD9" w:rsidR="000D1350" w:rsidRDefault="000D1350" w:rsidP="000B5D48">
                    <w:pPr>
                      <w:pStyle w:val="Header-Right"/>
                      <w:rPr>
                        <w:color w:val="008000"/>
                      </w:rPr>
                    </w:pPr>
                    <w:r>
                      <w:rPr>
                        <w:color w:val="008000"/>
                      </w:rPr>
                      <w:t>October 2015</w:t>
                    </w:r>
                  </w:p>
                  <w:p w14:paraId="6C23D6D6" w14:textId="77777777" w:rsidR="000D1350" w:rsidRPr="00814CAE" w:rsidRDefault="000D1350" w:rsidP="000B5D48">
                    <w:pPr>
                      <w:pStyle w:val="Header-Right"/>
                      <w:rPr>
                        <w:color w:val="008000"/>
                      </w:rPr>
                    </w:pPr>
                    <w:r w:rsidRPr="00814CAE">
                      <w:rPr>
                        <w:color w:val="008000"/>
                      </w:rPr>
                      <w:t xml:space="preserve"> 201</w:t>
                    </w:r>
                    <w:r>
                      <w:rPr>
                        <w:color w:val="008000"/>
                      </w:rPr>
                      <w:t>4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57BABB" wp14:editId="0EA36E67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" strokecolor="#416ca7 [3204]" strokeweight="3pt">
              <v:shadow opacity="22938f" mv:blur="38100f" offset="0,2p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5F66F61"/>
    <w:multiLevelType w:val="hybridMultilevel"/>
    <w:tmpl w:val="90DE0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A01C44"/>
    <w:multiLevelType w:val="hybridMultilevel"/>
    <w:tmpl w:val="2096A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32BA8"/>
    <w:multiLevelType w:val="multilevel"/>
    <w:tmpl w:val="09F680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0B5D48"/>
    <w:rsid w:val="00002D5B"/>
    <w:rsid w:val="00003232"/>
    <w:rsid w:val="000045A1"/>
    <w:rsid w:val="00004F9D"/>
    <w:rsid w:val="0000566B"/>
    <w:rsid w:val="000056AB"/>
    <w:rsid w:val="0000763C"/>
    <w:rsid w:val="00012D73"/>
    <w:rsid w:val="00014108"/>
    <w:rsid w:val="00015BFF"/>
    <w:rsid w:val="000166F7"/>
    <w:rsid w:val="00020332"/>
    <w:rsid w:val="000230AB"/>
    <w:rsid w:val="0002325D"/>
    <w:rsid w:val="00024018"/>
    <w:rsid w:val="000245DD"/>
    <w:rsid w:val="00024706"/>
    <w:rsid w:val="00024A59"/>
    <w:rsid w:val="00025556"/>
    <w:rsid w:val="00026E6F"/>
    <w:rsid w:val="00027F66"/>
    <w:rsid w:val="00031013"/>
    <w:rsid w:val="0003291C"/>
    <w:rsid w:val="00033146"/>
    <w:rsid w:val="0003336B"/>
    <w:rsid w:val="00035FB1"/>
    <w:rsid w:val="000408BF"/>
    <w:rsid w:val="0004347C"/>
    <w:rsid w:val="00050C75"/>
    <w:rsid w:val="00051B3E"/>
    <w:rsid w:val="00052A3C"/>
    <w:rsid w:val="0005442D"/>
    <w:rsid w:val="00054FF4"/>
    <w:rsid w:val="00056062"/>
    <w:rsid w:val="00063200"/>
    <w:rsid w:val="0006482A"/>
    <w:rsid w:val="00065CA1"/>
    <w:rsid w:val="00071C2E"/>
    <w:rsid w:val="00071CF1"/>
    <w:rsid w:val="00071E21"/>
    <w:rsid w:val="00074BA4"/>
    <w:rsid w:val="000900D0"/>
    <w:rsid w:val="0009094F"/>
    <w:rsid w:val="00093A36"/>
    <w:rsid w:val="000960A0"/>
    <w:rsid w:val="0009762E"/>
    <w:rsid w:val="000A5179"/>
    <w:rsid w:val="000A66EC"/>
    <w:rsid w:val="000B0CAE"/>
    <w:rsid w:val="000B22DF"/>
    <w:rsid w:val="000B31B1"/>
    <w:rsid w:val="000B5D48"/>
    <w:rsid w:val="000B75DD"/>
    <w:rsid w:val="000C082F"/>
    <w:rsid w:val="000C1C81"/>
    <w:rsid w:val="000C78D3"/>
    <w:rsid w:val="000D0FC6"/>
    <w:rsid w:val="000D1350"/>
    <w:rsid w:val="000D46BF"/>
    <w:rsid w:val="000D637A"/>
    <w:rsid w:val="000E00EA"/>
    <w:rsid w:val="000E0C16"/>
    <w:rsid w:val="000E438A"/>
    <w:rsid w:val="000E4A31"/>
    <w:rsid w:val="000E6867"/>
    <w:rsid w:val="000F1830"/>
    <w:rsid w:val="000F3144"/>
    <w:rsid w:val="000F471B"/>
    <w:rsid w:val="000F5D6B"/>
    <w:rsid w:val="000F7C09"/>
    <w:rsid w:val="0010079C"/>
    <w:rsid w:val="001019D5"/>
    <w:rsid w:val="00102AC5"/>
    <w:rsid w:val="00103538"/>
    <w:rsid w:val="00103960"/>
    <w:rsid w:val="00103FEB"/>
    <w:rsid w:val="00104738"/>
    <w:rsid w:val="00106B74"/>
    <w:rsid w:val="00106DDC"/>
    <w:rsid w:val="00107CC9"/>
    <w:rsid w:val="0011077D"/>
    <w:rsid w:val="00111730"/>
    <w:rsid w:val="00113506"/>
    <w:rsid w:val="001213D4"/>
    <w:rsid w:val="00124EFB"/>
    <w:rsid w:val="00126867"/>
    <w:rsid w:val="001268FF"/>
    <w:rsid w:val="00126ADC"/>
    <w:rsid w:val="00127125"/>
    <w:rsid w:val="0013373B"/>
    <w:rsid w:val="00133D03"/>
    <w:rsid w:val="00134ED9"/>
    <w:rsid w:val="00137CB1"/>
    <w:rsid w:val="00141C36"/>
    <w:rsid w:val="00141D19"/>
    <w:rsid w:val="00142FE3"/>
    <w:rsid w:val="001434DC"/>
    <w:rsid w:val="00145958"/>
    <w:rsid w:val="00146B6E"/>
    <w:rsid w:val="00150627"/>
    <w:rsid w:val="0015227E"/>
    <w:rsid w:val="001545C5"/>
    <w:rsid w:val="0015549B"/>
    <w:rsid w:val="00155549"/>
    <w:rsid w:val="00155DA0"/>
    <w:rsid w:val="00155FEB"/>
    <w:rsid w:val="001579B3"/>
    <w:rsid w:val="0016715C"/>
    <w:rsid w:val="0016755F"/>
    <w:rsid w:val="00172A06"/>
    <w:rsid w:val="0017324F"/>
    <w:rsid w:val="00173C4D"/>
    <w:rsid w:val="00177D41"/>
    <w:rsid w:val="001802DF"/>
    <w:rsid w:val="00181A90"/>
    <w:rsid w:val="00183FAB"/>
    <w:rsid w:val="00186EAA"/>
    <w:rsid w:val="00187877"/>
    <w:rsid w:val="00191168"/>
    <w:rsid w:val="001A0CD2"/>
    <w:rsid w:val="001A16D6"/>
    <w:rsid w:val="001A37D4"/>
    <w:rsid w:val="001A4CA9"/>
    <w:rsid w:val="001A7A4D"/>
    <w:rsid w:val="001A7E0C"/>
    <w:rsid w:val="001A7FA9"/>
    <w:rsid w:val="001B35E8"/>
    <w:rsid w:val="001B4E53"/>
    <w:rsid w:val="001B6291"/>
    <w:rsid w:val="001B68A1"/>
    <w:rsid w:val="001C1D77"/>
    <w:rsid w:val="001C3D8C"/>
    <w:rsid w:val="001D12BC"/>
    <w:rsid w:val="001D2A95"/>
    <w:rsid w:val="001D2FD3"/>
    <w:rsid w:val="001D75E1"/>
    <w:rsid w:val="001E30E2"/>
    <w:rsid w:val="001E5B8F"/>
    <w:rsid w:val="001E69B4"/>
    <w:rsid w:val="001F0508"/>
    <w:rsid w:val="001F1CD5"/>
    <w:rsid w:val="001F2322"/>
    <w:rsid w:val="001F2850"/>
    <w:rsid w:val="001F3CC8"/>
    <w:rsid w:val="001F3E8F"/>
    <w:rsid w:val="001F507A"/>
    <w:rsid w:val="001F5F5B"/>
    <w:rsid w:val="001F6D78"/>
    <w:rsid w:val="00210C79"/>
    <w:rsid w:val="002125B1"/>
    <w:rsid w:val="00216ED1"/>
    <w:rsid w:val="00217442"/>
    <w:rsid w:val="00217883"/>
    <w:rsid w:val="00220775"/>
    <w:rsid w:val="0022282B"/>
    <w:rsid w:val="002254C3"/>
    <w:rsid w:val="00225922"/>
    <w:rsid w:val="00226043"/>
    <w:rsid w:val="002267A6"/>
    <w:rsid w:val="00230133"/>
    <w:rsid w:val="00231131"/>
    <w:rsid w:val="00231775"/>
    <w:rsid w:val="00233238"/>
    <w:rsid w:val="0023346D"/>
    <w:rsid w:val="002339F7"/>
    <w:rsid w:val="00234F10"/>
    <w:rsid w:val="002364C4"/>
    <w:rsid w:val="002366BE"/>
    <w:rsid w:val="002374F1"/>
    <w:rsid w:val="00241264"/>
    <w:rsid w:val="00242C0A"/>
    <w:rsid w:val="00245B0E"/>
    <w:rsid w:val="00246729"/>
    <w:rsid w:val="00246A15"/>
    <w:rsid w:val="0024721A"/>
    <w:rsid w:val="00251ED1"/>
    <w:rsid w:val="00252F56"/>
    <w:rsid w:val="0025300F"/>
    <w:rsid w:val="00255E14"/>
    <w:rsid w:val="0026000A"/>
    <w:rsid w:val="0026138B"/>
    <w:rsid w:val="00261BE2"/>
    <w:rsid w:val="00266A2A"/>
    <w:rsid w:val="00267916"/>
    <w:rsid w:val="00273A5B"/>
    <w:rsid w:val="002745F8"/>
    <w:rsid w:val="00274B16"/>
    <w:rsid w:val="0027696B"/>
    <w:rsid w:val="00276AC1"/>
    <w:rsid w:val="00276B5A"/>
    <w:rsid w:val="00277ADF"/>
    <w:rsid w:val="00280469"/>
    <w:rsid w:val="00287306"/>
    <w:rsid w:val="0029055C"/>
    <w:rsid w:val="002957E3"/>
    <w:rsid w:val="002A24AC"/>
    <w:rsid w:val="002A2CAD"/>
    <w:rsid w:val="002A60A5"/>
    <w:rsid w:val="002A6257"/>
    <w:rsid w:val="002A7DC8"/>
    <w:rsid w:val="002A7F36"/>
    <w:rsid w:val="002B0279"/>
    <w:rsid w:val="002B2258"/>
    <w:rsid w:val="002B2A12"/>
    <w:rsid w:val="002B2C55"/>
    <w:rsid w:val="002B47C1"/>
    <w:rsid w:val="002C0A90"/>
    <w:rsid w:val="002C24DA"/>
    <w:rsid w:val="002C43CE"/>
    <w:rsid w:val="002C4F6F"/>
    <w:rsid w:val="002C577A"/>
    <w:rsid w:val="002D2DF7"/>
    <w:rsid w:val="002D66DC"/>
    <w:rsid w:val="002D7731"/>
    <w:rsid w:val="002D7A8E"/>
    <w:rsid w:val="002E15D4"/>
    <w:rsid w:val="002E1853"/>
    <w:rsid w:val="002E2032"/>
    <w:rsid w:val="002E2B1C"/>
    <w:rsid w:val="002E4F7D"/>
    <w:rsid w:val="002E6949"/>
    <w:rsid w:val="002E6D62"/>
    <w:rsid w:val="002E7DB1"/>
    <w:rsid w:val="002E7DEF"/>
    <w:rsid w:val="002F1E59"/>
    <w:rsid w:val="002F2976"/>
    <w:rsid w:val="002F2C83"/>
    <w:rsid w:val="002F48AE"/>
    <w:rsid w:val="002F5F56"/>
    <w:rsid w:val="002F6765"/>
    <w:rsid w:val="002F6DD9"/>
    <w:rsid w:val="002F7A8C"/>
    <w:rsid w:val="00300404"/>
    <w:rsid w:val="003028F8"/>
    <w:rsid w:val="0030316C"/>
    <w:rsid w:val="0030793C"/>
    <w:rsid w:val="00310B26"/>
    <w:rsid w:val="003154BD"/>
    <w:rsid w:val="00317A88"/>
    <w:rsid w:val="0032051A"/>
    <w:rsid w:val="00320777"/>
    <w:rsid w:val="00323BE9"/>
    <w:rsid w:val="0032406D"/>
    <w:rsid w:val="00324D2E"/>
    <w:rsid w:val="00326BC1"/>
    <w:rsid w:val="003276D3"/>
    <w:rsid w:val="00330EF7"/>
    <w:rsid w:val="003323FB"/>
    <w:rsid w:val="00332B31"/>
    <w:rsid w:val="00335599"/>
    <w:rsid w:val="0034217B"/>
    <w:rsid w:val="0034332A"/>
    <w:rsid w:val="00344099"/>
    <w:rsid w:val="003505F2"/>
    <w:rsid w:val="00352381"/>
    <w:rsid w:val="0035548A"/>
    <w:rsid w:val="003572F8"/>
    <w:rsid w:val="00360137"/>
    <w:rsid w:val="00361CD8"/>
    <w:rsid w:val="003622DA"/>
    <w:rsid w:val="00363F52"/>
    <w:rsid w:val="0036613A"/>
    <w:rsid w:val="0036798A"/>
    <w:rsid w:val="003775CA"/>
    <w:rsid w:val="00380A69"/>
    <w:rsid w:val="00382C93"/>
    <w:rsid w:val="00384417"/>
    <w:rsid w:val="00386E10"/>
    <w:rsid w:val="00387324"/>
    <w:rsid w:val="00392256"/>
    <w:rsid w:val="0039227D"/>
    <w:rsid w:val="003941A5"/>
    <w:rsid w:val="003975E6"/>
    <w:rsid w:val="003A3054"/>
    <w:rsid w:val="003A349E"/>
    <w:rsid w:val="003A40D2"/>
    <w:rsid w:val="003A5189"/>
    <w:rsid w:val="003A57F0"/>
    <w:rsid w:val="003A6817"/>
    <w:rsid w:val="003B0692"/>
    <w:rsid w:val="003B4FDC"/>
    <w:rsid w:val="003C0BD5"/>
    <w:rsid w:val="003C4F95"/>
    <w:rsid w:val="003C4F9F"/>
    <w:rsid w:val="003C66F9"/>
    <w:rsid w:val="003D3B89"/>
    <w:rsid w:val="003D4B3E"/>
    <w:rsid w:val="003D6D99"/>
    <w:rsid w:val="003D79E4"/>
    <w:rsid w:val="003E322E"/>
    <w:rsid w:val="003E5FE4"/>
    <w:rsid w:val="003F609B"/>
    <w:rsid w:val="003F7555"/>
    <w:rsid w:val="00407367"/>
    <w:rsid w:val="00407EDD"/>
    <w:rsid w:val="00407FD2"/>
    <w:rsid w:val="0041173F"/>
    <w:rsid w:val="0041260A"/>
    <w:rsid w:val="0041372C"/>
    <w:rsid w:val="00413A1D"/>
    <w:rsid w:val="0041565F"/>
    <w:rsid w:val="004165D9"/>
    <w:rsid w:val="00420121"/>
    <w:rsid w:val="00421043"/>
    <w:rsid w:val="004258AF"/>
    <w:rsid w:val="00425933"/>
    <w:rsid w:val="00427B18"/>
    <w:rsid w:val="00432300"/>
    <w:rsid w:val="00433787"/>
    <w:rsid w:val="00434FDD"/>
    <w:rsid w:val="00435713"/>
    <w:rsid w:val="004418C7"/>
    <w:rsid w:val="00441971"/>
    <w:rsid w:val="00443207"/>
    <w:rsid w:val="00445F54"/>
    <w:rsid w:val="00447FFD"/>
    <w:rsid w:val="00454174"/>
    <w:rsid w:val="00455A57"/>
    <w:rsid w:val="00460DAE"/>
    <w:rsid w:val="00461804"/>
    <w:rsid w:val="004663FF"/>
    <w:rsid w:val="0046746F"/>
    <w:rsid w:val="00467575"/>
    <w:rsid w:val="00470B78"/>
    <w:rsid w:val="004759D2"/>
    <w:rsid w:val="0048115E"/>
    <w:rsid w:val="004817CA"/>
    <w:rsid w:val="00487647"/>
    <w:rsid w:val="004901EE"/>
    <w:rsid w:val="00492034"/>
    <w:rsid w:val="004949F0"/>
    <w:rsid w:val="004A07F3"/>
    <w:rsid w:val="004A158D"/>
    <w:rsid w:val="004A42BE"/>
    <w:rsid w:val="004A591C"/>
    <w:rsid w:val="004A643A"/>
    <w:rsid w:val="004B02F1"/>
    <w:rsid w:val="004B2F06"/>
    <w:rsid w:val="004B3280"/>
    <w:rsid w:val="004B3A77"/>
    <w:rsid w:val="004B4896"/>
    <w:rsid w:val="004B4E23"/>
    <w:rsid w:val="004B6C0A"/>
    <w:rsid w:val="004C0D05"/>
    <w:rsid w:val="004C17AD"/>
    <w:rsid w:val="004C196C"/>
    <w:rsid w:val="004C28ED"/>
    <w:rsid w:val="004C568D"/>
    <w:rsid w:val="004C68CC"/>
    <w:rsid w:val="004C6EC6"/>
    <w:rsid w:val="004D1647"/>
    <w:rsid w:val="004D3320"/>
    <w:rsid w:val="004E02B3"/>
    <w:rsid w:val="004E2BBB"/>
    <w:rsid w:val="004E3E4C"/>
    <w:rsid w:val="004F448F"/>
    <w:rsid w:val="004F6B4A"/>
    <w:rsid w:val="004F7391"/>
    <w:rsid w:val="00501219"/>
    <w:rsid w:val="00502ED8"/>
    <w:rsid w:val="00504129"/>
    <w:rsid w:val="00504F4B"/>
    <w:rsid w:val="00510090"/>
    <w:rsid w:val="00516467"/>
    <w:rsid w:val="0052130D"/>
    <w:rsid w:val="0052164C"/>
    <w:rsid w:val="005234B5"/>
    <w:rsid w:val="0052423F"/>
    <w:rsid w:val="00524287"/>
    <w:rsid w:val="005304D2"/>
    <w:rsid w:val="00530597"/>
    <w:rsid w:val="0053135B"/>
    <w:rsid w:val="005375A3"/>
    <w:rsid w:val="00540092"/>
    <w:rsid w:val="005402A8"/>
    <w:rsid w:val="005403C8"/>
    <w:rsid w:val="00540690"/>
    <w:rsid w:val="00541845"/>
    <w:rsid w:val="00542182"/>
    <w:rsid w:val="005426F7"/>
    <w:rsid w:val="00543FA3"/>
    <w:rsid w:val="0054437D"/>
    <w:rsid w:val="00545AA4"/>
    <w:rsid w:val="005467D2"/>
    <w:rsid w:val="00551E46"/>
    <w:rsid w:val="00552706"/>
    <w:rsid w:val="0055694F"/>
    <w:rsid w:val="00562587"/>
    <w:rsid w:val="00564A6D"/>
    <w:rsid w:val="0057333F"/>
    <w:rsid w:val="0057398E"/>
    <w:rsid w:val="00575E26"/>
    <w:rsid w:val="00576259"/>
    <w:rsid w:val="00576BE5"/>
    <w:rsid w:val="00581929"/>
    <w:rsid w:val="00590553"/>
    <w:rsid w:val="00590A27"/>
    <w:rsid w:val="00593A27"/>
    <w:rsid w:val="00593AAA"/>
    <w:rsid w:val="005A3E2F"/>
    <w:rsid w:val="005A4E76"/>
    <w:rsid w:val="005A514E"/>
    <w:rsid w:val="005A638F"/>
    <w:rsid w:val="005A71CE"/>
    <w:rsid w:val="005B0598"/>
    <w:rsid w:val="005B069A"/>
    <w:rsid w:val="005B12C1"/>
    <w:rsid w:val="005B1B79"/>
    <w:rsid w:val="005B4260"/>
    <w:rsid w:val="005B72BD"/>
    <w:rsid w:val="005C2F1A"/>
    <w:rsid w:val="005C704F"/>
    <w:rsid w:val="005D2CC3"/>
    <w:rsid w:val="005D5E75"/>
    <w:rsid w:val="005D63AC"/>
    <w:rsid w:val="005D6C37"/>
    <w:rsid w:val="005D722B"/>
    <w:rsid w:val="005E0B60"/>
    <w:rsid w:val="005E3089"/>
    <w:rsid w:val="005E7728"/>
    <w:rsid w:val="005E7D8A"/>
    <w:rsid w:val="005F19BF"/>
    <w:rsid w:val="005F37D0"/>
    <w:rsid w:val="005F4ADF"/>
    <w:rsid w:val="005F4CF3"/>
    <w:rsid w:val="005F57A6"/>
    <w:rsid w:val="00601FE0"/>
    <w:rsid w:val="00602DEC"/>
    <w:rsid w:val="006050D6"/>
    <w:rsid w:val="00607A94"/>
    <w:rsid w:val="00613DAA"/>
    <w:rsid w:val="00615003"/>
    <w:rsid w:val="0061582E"/>
    <w:rsid w:val="00620E01"/>
    <w:rsid w:val="00631B62"/>
    <w:rsid w:val="00634DC5"/>
    <w:rsid w:val="0064248E"/>
    <w:rsid w:val="0064555B"/>
    <w:rsid w:val="0064584E"/>
    <w:rsid w:val="00661B3A"/>
    <w:rsid w:val="00661CD9"/>
    <w:rsid w:val="00663BC9"/>
    <w:rsid w:val="0066793F"/>
    <w:rsid w:val="0067201B"/>
    <w:rsid w:val="0067326E"/>
    <w:rsid w:val="00673D51"/>
    <w:rsid w:val="006759A3"/>
    <w:rsid w:val="00691E03"/>
    <w:rsid w:val="006959C0"/>
    <w:rsid w:val="0069629B"/>
    <w:rsid w:val="006A0A54"/>
    <w:rsid w:val="006A23E4"/>
    <w:rsid w:val="006A26E5"/>
    <w:rsid w:val="006A3C62"/>
    <w:rsid w:val="006A4CAA"/>
    <w:rsid w:val="006A4D0A"/>
    <w:rsid w:val="006B101D"/>
    <w:rsid w:val="006B4533"/>
    <w:rsid w:val="006B5C45"/>
    <w:rsid w:val="006B7098"/>
    <w:rsid w:val="006C1B9D"/>
    <w:rsid w:val="006C1BC4"/>
    <w:rsid w:val="006C23D1"/>
    <w:rsid w:val="006C60CD"/>
    <w:rsid w:val="006C66D1"/>
    <w:rsid w:val="006C7272"/>
    <w:rsid w:val="006C7B9D"/>
    <w:rsid w:val="006D101B"/>
    <w:rsid w:val="006D155C"/>
    <w:rsid w:val="006D6E53"/>
    <w:rsid w:val="006D7DD4"/>
    <w:rsid w:val="006E5C49"/>
    <w:rsid w:val="006F0BF7"/>
    <w:rsid w:val="006F13D5"/>
    <w:rsid w:val="006F2DD9"/>
    <w:rsid w:val="00705021"/>
    <w:rsid w:val="007079B0"/>
    <w:rsid w:val="00713B5F"/>
    <w:rsid w:val="00726952"/>
    <w:rsid w:val="0072780C"/>
    <w:rsid w:val="00731915"/>
    <w:rsid w:val="00733A3F"/>
    <w:rsid w:val="007352CF"/>
    <w:rsid w:val="007408ED"/>
    <w:rsid w:val="00740AA8"/>
    <w:rsid w:val="0074125A"/>
    <w:rsid w:val="00744842"/>
    <w:rsid w:val="007455D4"/>
    <w:rsid w:val="007472BD"/>
    <w:rsid w:val="00747EF0"/>
    <w:rsid w:val="00750EE2"/>
    <w:rsid w:val="00754440"/>
    <w:rsid w:val="0075489A"/>
    <w:rsid w:val="00756ECF"/>
    <w:rsid w:val="00757F32"/>
    <w:rsid w:val="007609A2"/>
    <w:rsid w:val="007618AF"/>
    <w:rsid w:val="0076468F"/>
    <w:rsid w:val="007651F7"/>
    <w:rsid w:val="00765681"/>
    <w:rsid w:val="007660D6"/>
    <w:rsid w:val="0077322C"/>
    <w:rsid w:val="00774141"/>
    <w:rsid w:val="0077787F"/>
    <w:rsid w:val="00780F65"/>
    <w:rsid w:val="00784E10"/>
    <w:rsid w:val="007A084F"/>
    <w:rsid w:val="007A35BC"/>
    <w:rsid w:val="007A4273"/>
    <w:rsid w:val="007B0DEA"/>
    <w:rsid w:val="007B106D"/>
    <w:rsid w:val="007B1EFF"/>
    <w:rsid w:val="007B3169"/>
    <w:rsid w:val="007C322F"/>
    <w:rsid w:val="007D005C"/>
    <w:rsid w:val="007D0525"/>
    <w:rsid w:val="007D2E21"/>
    <w:rsid w:val="007D4E62"/>
    <w:rsid w:val="007D59F1"/>
    <w:rsid w:val="007E0505"/>
    <w:rsid w:val="007E1548"/>
    <w:rsid w:val="007E2E5B"/>
    <w:rsid w:val="007E37DA"/>
    <w:rsid w:val="007F335C"/>
    <w:rsid w:val="007F3710"/>
    <w:rsid w:val="007F3E67"/>
    <w:rsid w:val="0080178D"/>
    <w:rsid w:val="00802785"/>
    <w:rsid w:val="008054E1"/>
    <w:rsid w:val="008059D9"/>
    <w:rsid w:val="00806848"/>
    <w:rsid w:val="00806A70"/>
    <w:rsid w:val="00810F54"/>
    <w:rsid w:val="00811CAA"/>
    <w:rsid w:val="008149F6"/>
    <w:rsid w:val="00814CAE"/>
    <w:rsid w:val="00816BC3"/>
    <w:rsid w:val="008177C7"/>
    <w:rsid w:val="008212E9"/>
    <w:rsid w:val="00822347"/>
    <w:rsid w:val="0082254A"/>
    <w:rsid w:val="008239C0"/>
    <w:rsid w:val="008270A7"/>
    <w:rsid w:val="00827912"/>
    <w:rsid w:val="00833C69"/>
    <w:rsid w:val="008358CF"/>
    <w:rsid w:val="0084623B"/>
    <w:rsid w:val="00847DF7"/>
    <w:rsid w:val="00854D75"/>
    <w:rsid w:val="00863658"/>
    <w:rsid w:val="008645C1"/>
    <w:rsid w:val="00865579"/>
    <w:rsid w:val="00870A13"/>
    <w:rsid w:val="00870DA2"/>
    <w:rsid w:val="00871EFE"/>
    <w:rsid w:val="00872575"/>
    <w:rsid w:val="00874CBD"/>
    <w:rsid w:val="00875259"/>
    <w:rsid w:val="00881A41"/>
    <w:rsid w:val="0088253B"/>
    <w:rsid w:val="00884489"/>
    <w:rsid w:val="00886AD9"/>
    <w:rsid w:val="00887C6A"/>
    <w:rsid w:val="00891494"/>
    <w:rsid w:val="00893051"/>
    <w:rsid w:val="0089331E"/>
    <w:rsid w:val="00894536"/>
    <w:rsid w:val="008A2390"/>
    <w:rsid w:val="008A35F1"/>
    <w:rsid w:val="008A5B5C"/>
    <w:rsid w:val="008B08DA"/>
    <w:rsid w:val="008B0F17"/>
    <w:rsid w:val="008B2812"/>
    <w:rsid w:val="008B4D7E"/>
    <w:rsid w:val="008B6A24"/>
    <w:rsid w:val="008C10E0"/>
    <w:rsid w:val="008C1CF2"/>
    <w:rsid w:val="008C7AE6"/>
    <w:rsid w:val="008C7BEC"/>
    <w:rsid w:val="008D0E28"/>
    <w:rsid w:val="008D4D9B"/>
    <w:rsid w:val="008D4DBB"/>
    <w:rsid w:val="008D54F5"/>
    <w:rsid w:val="008D75F0"/>
    <w:rsid w:val="008E16A0"/>
    <w:rsid w:val="008E411E"/>
    <w:rsid w:val="008E58F8"/>
    <w:rsid w:val="008F1391"/>
    <w:rsid w:val="008F27E0"/>
    <w:rsid w:val="008F4A20"/>
    <w:rsid w:val="008F4DFA"/>
    <w:rsid w:val="008F7E36"/>
    <w:rsid w:val="00901D75"/>
    <w:rsid w:val="009047EA"/>
    <w:rsid w:val="00904D3E"/>
    <w:rsid w:val="00906CDB"/>
    <w:rsid w:val="0090718F"/>
    <w:rsid w:val="00912AA2"/>
    <w:rsid w:val="00913BC0"/>
    <w:rsid w:val="00915207"/>
    <w:rsid w:val="009159B2"/>
    <w:rsid w:val="00923A70"/>
    <w:rsid w:val="00924A1E"/>
    <w:rsid w:val="009250FE"/>
    <w:rsid w:val="00934A58"/>
    <w:rsid w:val="00935130"/>
    <w:rsid w:val="00935BBA"/>
    <w:rsid w:val="00937C94"/>
    <w:rsid w:val="00940F56"/>
    <w:rsid w:val="0094545C"/>
    <w:rsid w:val="009458A3"/>
    <w:rsid w:val="00945A9B"/>
    <w:rsid w:val="00947CDA"/>
    <w:rsid w:val="00952B37"/>
    <w:rsid w:val="009646AC"/>
    <w:rsid w:val="009648B7"/>
    <w:rsid w:val="00965A33"/>
    <w:rsid w:val="00967761"/>
    <w:rsid w:val="00972C16"/>
    <w:rsid w:val="0097364A"/>
    <w:rsid w:val="009745EB"/>
    <w:rsid w:val="009762E7"/>
    <w:rsid w:val="00977E8A"/>
    <w:rsid w:val="00981682"/>
    <w:rsid w:val="0098216F"/>
    <w:rsid w:val="00984B6C"/>
    <w:rsid w:val="009864B9"/>
    <w:rsid w:val="00986626"/>
    <w:rsid w:val="00987375"/>
    <w:rsid w:val="00994A6A"/>
    <w:rsid w:val="00995C99"/>
    <w:rsid w:val="00997B68"/>
    <w:rsid w:val="009A0418"/>
    <w:rsid w:val="009A15DA"/>
    <w:rsid w:val="009A17EB"/>
    <w:rsid w:val="009A607F"/>
    <w:rsid w:val="009A6F12"/>
    <w:rsid w:val="009B3D01"/>
    <w:rsid w:val="009B5005"/>
    <w:rsid w:val="009B6FD5"/>
    <w:rsid w:val="009C1466"/>
    <w:rsid w:val="009C2FAA"/>
    <w:rsid w:val="009C32C8"/>
    <w:rsid w:val="009C4470"/>
    <w:rsid w:val="009D0AAB"/>
    <w:rsid w:val="009D1DBF"/>
    <w:rsid w:val="009D25CA"/>
    <w:rsid w:val="009D335A"/>
    <w:rsid w:val="009D3FF0"/>
    <w:rsid w:val="009D72A8"/>
    <w:rsid w:val="009E2E02"/>
    <w:rsid w:val="009E34D0"/>
    <w:rsid w:val="009F061F"/>
    <w:rsid w:val="009F256B"/>
    <w:rsid w:val="009F3476"/>
    <w:rsid w:val="009F3A6B"/>
    <w:rsid w:val="009F6052"/>
    <w:rsid w:val="009F68C3"/>
    <w:rsid w:val="009F750E"/>
    <w:rsid w:val="00A00676"/>
    <w:rsid w:val="00A02083"/>
    <w:rsid w:val="00A03CAE"/>
    <w:rsid w:val="00A0446C"/>
    <w:rsid w:val="00A04D9F"/>
    <w:rsid w:val="00A052A8"/>
    <w:rsid w:val="00A06896"/>
    <w:rsid w:val="00A11E47"/>
    <w:rsid w:val="00A12F50"/>
    <w:rsid w:val="00A14E86"/>
    <w:rsid w:val="00A174A7"/>
    <w:rsid w:val="00A17D14"/>
    <w:rsid w:val="00A21429"/>
    <w:rsid w:val="00A21B5B"/>
    <w:rsid w:val="00A22D21"/>
    <w:rsid w:val="00A23100"/>
    <w:rsid w:val="00A26973"/>
    <w:rsid w:val="00A30449"/>
    <w:rsid w:val="00A30E60"/>
    <w:rsid w:val="00A31FD8"/>
    <w:rsid w:val="00A32896"/>
    <w:rsid w:val="00A32C95"/>
    <w:rsid w:val="00A33B8A"/>
    <w:rsid w:val="00A34E0B"/>
    <w:rsid w:val="00A36CF8"/>
    <w:rsid w:val="00A37393"/>
    <w:rsid w:val="00A41372"/>
    <w:rsid w:val="00A4156D"/>
    <w:rsid w:val="00A41D4B"/>
    <w:rsid w:val="00A44227"/>
    <w:rsid w:val="00A51D78"/>
    <w:rsid w:val="00A57132"/>
    <w:rsid w:val="00A57D7E"/>
    <w:rsid w:val="00A610ED"/>
    <w:rsid w:val="00A67754"/>
    <w:rsid w:val="00A67C20"/>
    <w:rsid w:val="00A72DDC"/>
    <w:rsid w:val="00A73F73"/>
    <w:rsid w:val="00A75798"/>
    <w:rsid w:val="00A77C8F"/>
    <w:rsid w:val="00A80CD0"/>
    <w:rsid w:val="00A810A2"/>
    <w:rsid w:val="00A85467"/>
    <w:rsid w:val="00A85A06"/>
    <w:rsid w:val="00A869EF"/>
    <w:rsid w:val="00A87E89"/>
    <w:rsid w:val="00A9192E"/>
    <w:rsid w:val="00A92317"/>
    <w:rsid w:val="00A93811"/>
    <w:rsid w:val="00A93A01"/>
    <w:rsid w:val="00A95532"/>
    <w:rsid w:val="00A960BD"/>
    <w:rsid w:val="00AA5641"/>
    <w:rsid w:val="00AA7369"/>
    <w:rsid w:val="00AA74DE"/>
    <w:rsid w:val="00AB231E"/>
    <w:rsid w:val="00AB3A12"/>
    <w:rsid w:val="00AB7298"/>
    <w:rsid w:val="00AC016C"/>
    <w:rsid w:val="00AC30C0"/>
    <w:rsid w:val="00AC4FC3"/>
    <w:rsid w:val="00AC6154"/>
    <w:rsid w:val="00AD337A"/>
    <w:rsid w:val="00AD377A"/>
    <w:rsid w:val="00AD3D38"/>
    <w:rsid w:val="00AD5204"/>
    <w:rsid w:val="00AD677F"/>
    <w:rsid w:val="00AE140E"/>
    <w:rsid w:val="00AE22C7"/>
    <w:rsid w:val="00AE3B7B"/>
    <w:rsid w:val="00AE3BD4"/>
    <w:rsid w:val="00AE7A3E"/>
    <w:rsid w:val="00AF241C"/>
    <w:rsid w:val="00AF6611"/>
    <w:rsid w:val="00AF7C7A"/>
    <w:rsid w:val="00B02827"/>
    <w:rsid w:val="00B03053"/>
    <w:rsid w:val="00B05FCC"/>
    <w:rsid w:val="00B070B4"/>
    <w:rsid w:val="00B100AE"/>
    <w:rsid w:val="00B130ED"/>
    <w:rsid w:val="00B168BC"/>
    <w:rsid w:val="00B208EA"/>
    <w:rsid w:val="00B20CA3"/>
    <w:rsid w:val="00B24C3F"/>
    <w:rsid w:val="00B25495"/>
    <w:rsid w:val="00B317C1"/>
    <w:rsid w:val="00B350FA"/>
    <w:rsid w:val="00B3651C"/>
    <w:rsid w:val="00B37763"/>
    <w:rsid w:val="00B418D1"/>
    <w:rsid w:val="00B41B4E"/>
    <w:rsid w:val="00B42A13"/>
    <w:rsid w:val="00B42CA4"/>
    <w:rsid w:val="00B4495B"/>
    <w:rsid w:val="00B46DD1"/>
    <w:rsid w:val="00B5278B"/>
    <w:rsid w:val="00B55703"/>
    <w:rsid w:val="00B6379F"/>
    <w:rsid w:val="00B6786C"/>
    <w:rsid w:val="00B70FC2"/>
    <w:rsid w:val="00B74EB2"/>
    <w:rsid w:val="00B75258"/>
    <w:rsid w:val="00B7680D"/>
    <w:rsid w:val="00B80D3D"/>
    <w:rsid w:val="00B86B56"/>
    <w:rsid w:val="00B90354"/>
    <w:rsid w:val="00B90F32"/>
    <w:rsid w:val="00B959CB"/>
    <w:rsid w:val="00B97309"/>
    <w:rsid w:val="00BA1072"/>
    <w:rsid w:val="00BA3103"/>
    <w:rsid w:val="00BA35BD"/>
    <w:rsid w:val="00BA4593"/>
    <w:rsid w:val="00BB06E8"/>
    <w:rsid w:val="00BB316A"/>
    <w:rsid w:val="00BB37E0"/>
    <w:rsid w:val="00BB38F6"/>
    <w:rsid w:val="00BB6178"/>
    <w:rsid w:val="00BC0B55"/>
    <w:rsid w:val="00BC6797"/>
    <w:rsid w:val="00BD07B0"/>
    <w:rsid w:val="00BD091D"/>
    <w:rsid w:val="00BD18D2"/>
    <w:rsid w:val="00BD1A28"/>
    <w:rsid w:val="00BD7360"/>
    <w:rsid w:val="00BE0283"/>
    <w:rsid w:val="00BE0760"/>
    <w:rsid w:val="00BE1822"/>
    <w:rsid w:val="00BE35E3"/>
    <w:rsid w:val="00BE70DD"/>
    <w:rsid w:val="00BE7307"/>
    <w:rsid w:val="00BF03CB"/>
    <w:rsid w:val="00C07F3B"/>
    <w:rsid w:val="00C1001F"/>
    <w:rsid w:val="00C10838"/>
    <w:rsid w:val="00C1224C"/>
    <w:rsid w:val="00C151CB"/>
    <w:rsid w:val="00C17303"/>
    <w:rsid w:val="00C21C28"/>
    <w:rsid w:val="00C21DF3"/>
    <w:rsid w:val="00C22208"/>
    <w:rsid w:val="00C23EAC"/>
    <w:rsid w:val="00C30AB2"/>
    <w:rsid w:val="00C32ACE"/>
    <w:rsid w:val="00C32D39"/>
    <w:rsid w:val="00C35D59"/>
    <w:rsid w:val="00C36BFE"/>
    <w:rsid w:val="00C377A8"/>
    <w:rsid w:val="00C40150"/>
    <w:rsid w:val="00C410B5"/>
    <w:rsid w:val="00C42F20"/>
    <w:rsid w:val="00C44CB7"/>
    <w:rsid w:val="00C472DF"/>
    <w:rsid w:val="00C47FDE"/>
    <w:rsid w:val="00C5080F"/>
    <w:rsid w:val="00C51043"/>
    <w:rsid w:val="00C53950"/>
    <w:rsid w:val="00C55E54"/>
    <w:rsid w:val="00C6054E"/>
    <w:rsid w:val="00C607BC"/>
    <w:rsid w:val="00C63311"/>
    <w:rsid w:val="00C65330"/>
    <w:rsid w:val="00C707C9"/>
    <w:rsid w:val="00C73A75"/>
    <w:rsid w:val="00C879FD"/>
    <w:rsid w:val="00C915D0"/>
    <w:rsid w:val="00CA2092"/>
    <w:rsid w:val="00CA6D60"/>
    <w:rsid w:val="00CB298A"/>
    <w:rsid w:val="00CB40B9"/>
    <w:rsid w:val="00CB40D8"/>
    <w:rsid w:val="00CB4CEE"/>
    <w:rsid w:val="00CC0389"/>
    <w:rsid w:val="00CC0617"/>
    <w:rsid w:val="00CC19C4"/>
    <w:rsid w:val="00CC1D79"/>
    <w:rsid w:val="00CC29AB"/>
    <w:rsid w:val="00CC53A6"/>
    <w:rsid w:val="00CC7E9E"/>
    <w:rsid w:val="00CD0922"/>
    <w:rsid w:val="00CD14A4"/>
    <w:rsid w:val="00CD57B2"/>
    <w:rsid w:val="00CD5CE7"/>
    <w:rsid w:val="00CD7F3D"/>
    <w:rsid w:val="00CE2740"/>
    <w:rsid w:val="00CE2A12"/>
    <w:rsid w:val="00CE6E18"/>
    <w:rsid w:val="00CE798F"/>
    <w:rsid w:val="00CF23B6"/>
    <w:rsid w:val="00CF329B"/>
    <w:rsid w:val="00CF486C"/>
    <w:rsid w:val="00CF64B0"/>
    <w:rsid w:val="00CF6922"/>
    <w:rsid w:val="00CF69CA"/>
    <w:rsid w:val="00CF6A6E"/>
    <w:rsid w:val="00D02C32"/>
    <w:rsid w:val="00D0467A"/>
    <w:rsid w:val="00D04C7A"/>
    <w:rsid w:val="00D05820"/>
    <w:rsid w:val="00D05BCB"/>
    <w:rsid w:val="00D05F36"/>
    <w:rsid w:val="00D11858"/>
    <w:rsid w:val="00D13AF3"/>
    <w:rsid w:val="00D20234"/>
    <w:rsid w:val="00D224E4"/>
    <w:rsid w:val="00D22C37"/>
    <w:rsid w:val="00D24018"/>
    <w:rsid w:val="00D33401"/>
    <w:rsid w:val="00D3361C"/>
    <w:rsid w:val="00D408CB"/>
    <w:rsid w:val="00D414D8"/>
    <w:rsid w:val="00D4257A"/>
    <w:rsid w:val="00D43E81"/>
    <w:rsid w:val="00D43EB5"/>
    <w:rsid w:val="00D4753C"/>
    <w:rsid w:val="00D544FE"/>
    <w:rsid w:val="00D55A3D"/>
    <w:rsid w:val="00D567D2"/>
    <w:rsid w:val="00D578C2"/>
    <w:rsid w:val="00D57C87"/>
    <w:rsid w:val="00D60BAC"/>
    <w:rsid w:val="00D701DD"/>
    <w:rsid w:val="00D74EFC"/>
    <w:rsid w:val="00D81D4A"/>
    <w:rsid w:val="00D85EC4"/>
    <w:rsid w:val="00D905CA"/>
    <w:rsid w:val="00D96DE4"/>
    <w:rsid w:val="00D97184"/>
    <w:rsid w:val="00DA2C67"/>
    <w:rsid w:val="00DA3844"/>
    <w:rsid w:val="00DA47C3"/>
    <w:rsid w:val="00DB054D"/>
    <w:rsid w:val="00DB2A55"/>
    <w:rsid w:val="00DB4FF6"/>
    <w:rsid w:val="00DB566B"/>
    <w:rsid w:val="00DC41BA"/>
    <w:rsid w:val="00DC60F5"/>
    <w:rsid w:val="00DC7157"/>
    <w:rsid w:val="00DD0219"/>
    <w:rsid w:val="00DD1405"/>
    <w:rsid w:val="00DD1DC7"/>
    <w:rsid w:val="00DD35EB"/>
    <w:rsid w:val="00DD3AF8"/>
    <w:rsid w:val="00DE0D77"/>
    <w:rsid w:val="00DE3493"/>
    <w:rsid w:val="00DE4C41"/>
    <w:rsid w:val="00DE5A27"/>
    <w:rsid w:val="00DF066D"/>
    <w:rsid w:val="00DF08A7"/>
    <w:rsid w:val="00DF0941"/>
    <w:rsid w:val="00DF0C7A"/>
    <w:rsid w:val="00DF1656"/>
    <w:rsid w:val="00DF7071"/>
    <w:rsid w:val="00E047E9"/>
    <w:rsid w:val="00E05BB3"/>
    <w:rsid w:val="00E10470"/>
    <w:rsid w:val="00E118FF"/>
    <w:rsid w:val="00E14278"/>
    <w:rsid w:val="00E14A21"/>
    <w:rsid w:val="00E159F4"/>
    <w:rsid w:val="00E177FC"/>
    <w:rsid w:val="00E17B2C"/>
    <w:rsid w:val="00E17CFE"/>
    <w:rsid w:val="00E21E6F"/>
    <w:rsid w:val="00E23B55"/>
    <w:rsid w:val="00E25F4D"/>
    <w:rsid w:val="00E27A6F"/>
    <w:rsid w:val="00E31F0A"/>
    <w:rsid w:val="00E33A61"/>
    <w:rsid w:val="00E361DE"/>
    <w:rsid w:val="00E36DAB"/>
    <w:rsid w:val="00E40C16"/>
    <w:rsid w:val="00E4189F"/>
    <w:rsid w:val="00E41F11"/>
    <w:rsid w:val="00E42849"/>
    <w:rsid w:val="00E42F9D"/>
    <w:rsid w:val="00E466BE"/>
    <w:rsid w:val="00E473BA"/>
    <w:rsid w:val="00E51F26"/>
    <w:rsid w:val="00E52B59"/>
    <w:rsid w:val="00E5426C"/>
    <w:rsid w:val="00E551D6"/>
    <w:rsid w:val="00E5769C"/>
    <w:rsid w:val="00E62D4D"/>
    <w:rsid w:val="00E66F6F"/>
    <w:rsid w:val="00E67C6A"/>
    <w:rsid w:val="00E70F97"/>
    <w:rsid w:val="00E71325"/>
    <w:rsid w:val="00E7237C"/>
    <w:rsid w:val="00E733DB"/>
    <w:rsid w:val="00E74567"/>
    <w:rsid w:val="00E76CE8"/>
    <w:rsid w:val="00E80DCE"/>
    <w:rsid w:val="00E838A3"/>
    <w:rsid w:val="00E86C40"/>
    <w:rsid w:val="00E8717F"/>
    <w:rsid w:val="00E90D51"/>
    <w:rsid w:val="00E93A6A"/>
    <w:rsid w:val="00E93CB3"/>
    <w:rsid w:val="00E9467D"/>
    <w:rsid w:val="00E94B12"/>
    <w:rsid w:val="00E96938"/>
    <w:rsid w:val="00EA3BEF"/>
    <w:rsid w:val="00EA5175"/>
    <w:rsid w:val="00EB2926"/>
    <w:rsid w:val="00EB3AA2"/>
    <w:rsid w:val="00EB5015"/>
    <w:rsid w:val="00EB6727"/>
    <w:rsid w:val="00EB6DEE"/>
    <w:rsid w:val="00EB6E6B"/>
    <w:rsid w:val="00EB717A"/>
    <w:rsid w:val="00EB78E3"/>
    <w:rsid w:val="00EC0AD7"/>
    <w:rsid w:val="00EC25CD"/>
    <w:rsid w:val="00EC2686"/>
    <w:rsid w:val="00EC6142"/>
    <w:rsid w:val="00EC7218"/>
    <w:rsid w:val="00ED280A"/>
    <w:rsid w:val="00ED51C4"/>
    <w:rsid w:val="00ED5ECE"/>
    <w:rsid w:val="00ED6007"/>
    <w:rsid w:val="00ED6FA9"/>
    <w:rsid w:val="00EE090A"/>
    <w:rsid w:val="00EE16BE"/>
    <w:rsid w:val="00EE3D9A"/>
    <w:rsid w:val="00EF4D13"/>
    <w:rsid w:val="00EF7D9E"/>
    <w:rsid w:val="00F04E97"/>
    <w:rsid w:val="00F04F43"/>
    <w:rsid w:val="00F05A88"/>
    <w:rsid w:val="00F11400"/>
    <w:rsid w:val="00F158EC"/>
    <w:rsid w:val="00F1692F"/>
    <w:rsid w:val="00F22008"/>
    <w:rsid w:val="00F3311E"/>
    <w:rsid w:val="00F34B11"/>
    <w:rsid w:val="00F36396"/>
    <w:rsid w:val="00F40DF2"/>
    <w:rsid w:val="00F40ECA"/>
    <w:rsid w:val="00F40F0A"/>
    <w:rsid w:val="00F413AD"/>
    <w:rsid w:val="00F423CE"/>
    <w:rsid w:val="00F425AB"/>
    <w:rsid w:val="00F42AE1"/>
    <w:rsid w:val="00F4521E"/>
    <w:rsid w:val="00F47D46"/>
    <w:rsid w:val="00F50354"/>
    <w:rsid w:val="00F527DD"/>
    <w:rsid w:val="00F542BA"/>
    <w:rsid w:val="00F54CEC"/>
    <w:rsid w:val="00F61BCF"/>
    <w:rsid w:val="00F647D1"/>
    <w:rsid w:val="00F64BB2"/>
    <w:rsid w:val="00F659D5"/>
    <w:rsid w:val="00F65BF9"/>
    <w:rsid w:val="00F66D40"/>
    <w:rsid w:val="00F720DA"/>
    <w:rsid w:val="00F723CD"/>
    <w:rsid w:val="00F73BFE"/>
    <w:rsid w:val="00F77DFA"/>
    <w:rsid w:val="00F82148"/>
    <w:rsid w:val="00F828F1"/>
    <w:rsid w:val="00F83B18"/>
    <w:rsid w:val="00F84AE0"/>
    <w:rsid w:val="00F855CE"/>
    <w:rsid w:val="00F861BF"/>
    <w:rsid w:val="00F8674D"/>
    <w:rsid w:val="00F875ED"/>
    <w:rsid w:val="00F941AD"/>
    <w:rsid w:val="00F94A5E"/>
    <w:rsid w:val="00F95666"/>
    <w:rsid w:val="00FA249F"/>
    <w:rsid w:val="00FA3E7B"/>
    <w:rsid w:val="00FA5187"/>
    <w:rsid w:val="00FB0A38"/>
    <w:rsid w:val="00FB161D"/>
    <w:rsid w:val="00FB1C19"/>
    <w:rsid w:val="00FB35F9"/>
    <w:rsid w:val="00FB3D78"/>
    <w:rsid w:val="00FB4396"/>
    <w:rsid w:val="00FB50B6"/>
    <w:rsid w:val="00FB7AA7"/>
    <w:rsid w:val="00FC2B3E"/>
    <w:rsid w:val="00FD0501"/>
    <w:rsid w:val="00FD16E0"/>
    <w:rsid w:val="00FD5F25"/>
    <w:rsid w:val="00FD6F20"/>
    <w:rsid w:val="00FE03A4"/>
    <w:rsid w:val="00FE0B51"/>
    <w:rsid w:val="00FE11B6"/>
    <w:rsid w:val="00FE36E7"/>
    <w:rsid w:val="00FE7A46"/>
    <w:rsid w:val="00FF0D8B"/>
    <w:rsid w:val="00FF4DE8"/>
    <w:rsid w:val="00FF76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4F6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er" w:uiPriority="99"/>
    <w:lsdException w:name="footer" w:uiPriority="99"/>
    <w:lsdException w:name="Body Text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paragraph" w:styleId="ListParagraph">
    <w:name w:val="List Paragraph"/>
    <w:basedOn w:val="Normal"/>
    <w:rsid w:val="000B5D48"/>
    <w:pPr>
      <w:ind w:left="720"/>
      <w:contextualSpacing/>
    </w:pPr>
  </w:style>
  <w:style w:type="paragraph" w:customStyle="1" w:styleId="ContactDetails">
    <w:name w:val="Contact Details"/>
    <w:basedOn w:val="Normal"/>
    <w:rsid w:val="00155FEB"/>
    <w:pPr>
      <w:spacing w:before="120" w:after="240"/>
    </w:pPr>
    <w:rPr>
      <w:color w:val="416CA7" w:themeColor="accent1"/>
      <w:sz w:val="18"/>
      <w:szCs w:val="18"/>
    </w:rPr>
  </w:style>
  <w:style w:type="paragraph" w:customStyle="1" w:styleId="Boxes">
    <w:name w:val="Boxes"/>
    <w:basedOn w:val="Normal"/>
    <w:rsid w:val="00155FEB"/>
    <w:pPr>
      <w:spacing w:after="0"/>
      <w:jc w:val="right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55FEB"/>
    <w:rPr>
      <w:color w:val="7497C7" w:themeColor="hyperlink"/>
      <w:u w:val="single"/>
    </w:rPr>
  </w:style>
  <w:style w:type="character" w:styleId="FollowedHyperlink">
    <w:name w:val="FollowedHyperlink"/>
    <w:basedOn w:val="DefaultParagraphFont"/>
    <w:rsid w:val="00501219"/>
    <w:rPr>
      <w:color w:val="CBCBCB" w:themeColor="followedHyperlink"/>
      <w:u w:val="single"/>
    </w:rPr>
  </w:style>
  <w:style w:type="paragraph" w:customStyle="1" w:styleId="ecxmsonormal">
    <w:name w:val="ecxmsonormal"/>
    <w:basedOn w:val="Normal"/>
    <w:rsid w:val="006458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646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258AF"/>
    <w:rPr>
      <w:b/>
      <w:bCs/>
    </w:rPr>
  </w:style>
  <w:style w:type="character" w:styleId="Emphasis">
    <w:name w:val="Emphasis"/>
    <w:basedOn w:val="DefaultParagraphFont"/>
    <w:uiPriority w:val="20"/>
    <w:qFormat/>
    <w:rsid w:val="004258AF"/>
    <w:rPr>
      <w:i/>
      <w:iCs/>
    </w:rPr>
  </w:style>
  <w:style w:type="character" w:customStyle="1" w:styleId="blueten">
    <w:name w:val="blueten"/>
    <w:basedOn w:val="DefaultParagraphFont"/>
    <w:rsid w:val="0053135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er" w:uiPriority="99"/>
    <w:lsdException w:name="footer" w:uiPriority="99"/>
    <w:lsdException w:name="Body Text" w:uiPriority="99"/>
    <w:lsdException w:name="Hyperlink" w:uiPriority="99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spacing w:after="0"/>
      <w:jc w:val="center"/>
      <w:outlineLvl w:val="0"/>
    </w:pPr>
    <w:rPr>
      <w:bCs/>
      <w:color w:val="416CA7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spacing w:after="0"/>
      <w:jc w:val="center"/>
      <w:outlineLvl w:val="1"/>
    </w:pPr>
    <w:rPr>
      <w:bCs/>
      <w:color w:val="416CA7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spacing w:after="0"/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spacing w:after="0"/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spacing w:after="0"/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spacing w:after="0"/>
      <w:outlineLvl w:val="5"/>
    </w:pPr>
    <w:rPr>
      <w:b/>
      <w:iCs/>
      <w:color w:val="416CA7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qFormat/>
    <w:rsid w:val="00A510E5"/>
    <w:pPr>
      <w:spacing w:after="0" w:line="1480" w:lineRule="exact"/>
      <w:jc w:val="center"/>
    </w:pPr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A510E5"/>
    <w:rPr>
      <w:rFonts w:asciiTheme="majorHAnsi" w:eastAsiaTheme="majorEastAsia" w:hAnsiTheme="majorHAnsi" w:cstheme="majorBidi"/>
      <w:caps/>
      <w:color w:val="091D57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416CA7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416CA7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spacing w:after="0"/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spacing w:after="0"/>
      <w:jc w:val="center"/>
    </w:pPr>
    <w:rPr>
      <w:i/>
      <w:color w:val="091D57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091D57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416CA7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416CA7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after="0" w:line="300" w:lineRule="auto"/>
      <w:jc w:val="center"/>
    </w:pPr>
    <w:rPr>
      <w:i/>
      <w:color w:val="416CA7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416CA7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pPr>
      <w:spacing w:after="0"/>
    </w:pPr>
    <w:rPr>
      <w:color w:val="416CA7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416CA7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spacing w:after="0"/>
      <w:jc w:val="center"/>
    </w:pPr>
    <w:rPr>
      <w:rFonts w:asciiTheme="majorHAnsi" w:eastAsiaTheme="majorEastAsia" w:hAnsiTheme="majorHAnsi" w:cstheme="majorBidi"/>
      <w:color w:val="091D57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091D57" w:themeColor="text2"/>
      <w:sz w:val="32"/>
    </w:rPr>
  </w:style>
  <w:style w:type="paragraph" w:styleId="BalloonText">
    <w:name w:val="Balloon Text"/>
    <w:basedOn w:val="Normal"/>
    <w:link w:val="BalloonTextChar"/>
    <w:rsid w:val="00756FA2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spacing w:after="0"/>
      <w:ind w:left="960" w:hanging="240"/>
    </w:pPr>
  </w:style>
  <w:style w:type="paragraph" w:styleId="ListParagraph">
    <w:name w:val="List Paragraph"/>
    <w:basedOn w:val="Normal"/>
    <w:rsid w:val="000B5D48"/>
    <w:pPr>
      <w:ind w:left="720"/>
      <w:contextualSpacing/>
    </w:pPr>
  </w:style>
  <w:style w:type="paragraph" w:customStyle="1" w:styleId="ContactDetails">
    <w:name w:val="Contact Details"/>
    <w:basedOn w:val="Normal"/>
    <w:rsid w:val="00155FEB"/>
    <w:pPr>
      <w:spacing w:before="120" w:after="240"/>
    </w:pPr>
    <w:rPr>
      <w:color w:val="416CA7" w:themeColor="accent1"/>
      <w:sz w:val="18"/>
      <w:szCs w:val="18"/>
    </w:rPr>
  </w:style>
  <w:style w:type="paragraph" w:customStyle="1" w:styleId="Boxes">
    <w:name w:val="Boxes"/>
    <w:basedOn w:val="Normal"/>
    <w:rsid w:val="00155FEB"/>
    <w:pPr>
      <w:spacing w:after="0"/>
      <w:jc w:val="right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55FEB"/>
    <w:rPr>
      <w:color w:val="7497C7" w:themeColor="hyperlink"/>
      <w:u w:val="single"/>
    </w:rPr>
  </w:style>
  <w:style w:type="character" w:styleId="FollowedHyperlink">
    <w:name w:val="FollowedHyperlink"/>
    <w:basedOn w:val="DefaultParagraphFont"/>
    <w:rsid w:val="00501219"/>
    <w:rPr>
      <w:color w:val="CBCBCB" w:themeColor="followedHyperlink"/>
      <w:u w:val="single"/>
    </w:rPr>
  </w:style>
  <w:style w:type="paragraph" w:customStyle="1" w:styleId="ecxmsonormal">
    <w:name w:val="ecxmsonormal"/>
    <w:basedOn w:val="Normal"/>
    <w:rsid w:val="006458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unhideWhenUsed/>
    <w:rsid w:val="009646A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258AF"/>
    <w:rPr>
      <w:b/>
      <w:bCs/>
    </w:rPr>
  </w:style>
  <w:style w:type="character" w:styleId="Emphasis">
    <w:name w:val="Emphasis"/>
    <w:basedOn w:val="DefaultParagraphFont"/>
    <w:uiPriority w:val="20"/>
    <w:qFormat/>
    <w:rsid w:val="004258AF"/>
    <w:rPr>
      <w:i/>
      <w:iCs/>
    </w:rPr>
  </w:style>
  <w:style w:type="character" w:customStyle="1" w:styleId="blueten">
    <w:name w:val="blueten"/>
    <w:basedOn w:val="DefaultParagraphFont"/>
    <w:rsid w:val="00531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0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5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8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7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6.png"/><Relationship Id="rId21" Type="http://schemas.openxmlformats.org/officeDocument/2006/relationships/hyperlink" Target="mailto:newsletter@soundtestinginc.com" TargetMode="External"/><Relationship Id="rId22" Type="http://schemas.openxmlformats.org/officeDocument/2006/relationships/hyperlink" Target="mailto:newsletter@soundtestinginc.com" TargetMode="External"/><Relationship Id="rId23" Type="http://schemas.openxmlformats.org/officeDocument/2006/relationships/image" Target="media/image7.jpeg"/><Relationship Id="rId24" Type="http://schemas.openxmlformats.org/officeDocument/2006/relationships/image" Target="media/image8.jpg"/><Relationship Id="rId25" Type="http://schemas.openxmlformats.org/officeDocument/2006/relationships/footer" Target="footer4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jpg"/><Relationship Id="rId16" Type="http://schemas.openxmlformats.org/officeDocument/2006/relationships/image" Target="media/image2.pn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mily's%20iMac%20HD:Applications:Microsoft%20Office%202011:Office:Media:Templates:Publishing%20Layout%20View:Newsletters:Simple%20Newsletter.dotx" TargetMode="External"/></Relationships>
</file>

<file path=word/theme/theme1.xml><?xml version="1.0" encoding="utf-8"?>
<a:theme xmlns:a="http://schemas.openxmlformats.org/drawingml/2006/main" name="Office Theme">
  <a:themeElements>
    <a:clrScheme name="Simple Newsletter">
      <a:dk1>
        <a:sysClr val="windowText" lastClr="000000"/>
      </a:dk1>
      <a:lt1>
        <a:sysClr val="window" lastClr="FFFFFF"/>
      </a:lt1>
      <a:dk2>
        <a:srgbClr val="091D57"/>
      </a:dk2>
      <a:lt2>
        <a:srgbClr val="74B4F0"/>
      </a:lt2>
      <a:accent1>
        <a:srgbClr val="416CA7"/>
      </a:accent1>
      <a:accent2>
        <a:srgbClr val="B7DAFD"/>
      </a:accent2>
      <a:accent3>
        <a:srgbClr val="7D8E9F"/>
      </a:accent3>
      <a:accent4>
        <a:srgbClr val="639D9A"/>
      </a:accent4>
      <a:accent5>
        <a:srgbClr val="4CC3BC"/>
      </a:accent5>
      <a:accent6>
        <a:srgbClr val="31B1D6"/>
      </a:accent6>
      <a:hlink>
        <a:srgbClr val="7497C7"/>
      </a:hlink>
      <a:folHlink>
        <a:srgbClr val="CBCBCB"/>
      </a:folHlink>
    </a:clrScheme>
    <a:fontScheme name="Simple Newsletter">
      <a:majorFont>
        <a:latin typeface="Perpetua Titling MT"/>
        <a:ea typeface=""/>
        <a:cs typeface=""/>
        <a:font script="Jpan" typeface="ＭＳ Ｐ明朝"/>
      </a:majorFont>
      <a:minorFont>
        <a:latin typeface="Book Antiqua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F00FE3-CD78-4747-96A6-64DE5C4F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Newsletter.dotx</Template>
  <TotalTime>215</TotalTime>
  <Pages>4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Vargas</dc:creator>
  <cp:keywords/>
  <dc:description/>
  <cp:lastModifiedBy>Amy Liu</cp:lastModifiedBy>
  <cp:revision>55</cp:revision>
  <cp:lastPrinted>2015-10-01T21:18:00Z</cp:lastPrinted>
  <dcterms:created xsi:type="dcterms:W3CDTF">2015-09-29T20:46:00Z</dcterms:created>
  <dcterms:modified xsi:type="dcterms:W3CDTF">2015-10-01T21:18:00Z</dcterms:modified>
  <cp:category/>
</cp:coreProperties>
</file>